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C996FC" w14:textId="44D07D09" w:rsidR="00CF443E" w:rsidRDefault="00CF443E" w:rsidP="00275BDD">
      <w:pPr>
        <w:ind w:left="0"/>
        <w:rPr>
          <w:rStyle w:val="oypena"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7A21C7F8" wp14:editId="77D35CE4">
            <wp:simplePos x="0" y="0"/>
            <wp:positionH relativeFrom="column">
              <wp:posOffset>-396240</wp:posOffset>
            </wp:positionH>
            <wp:positionV relativeFrom="paragraph">
              <wp:posOffset>-2059940</wp:posOffset>
            </wp:positionV>
            <wp:extent cx="3407606" cy="1219200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Datsja TransparantieZwart (1)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07606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56C8C" w14:textId="3F512C2B" w:rsidR="001760A5" w:rsidRPr="001760A5" w:rsidRDefault="00CF443E" w:rsidP="00275BDD">
      <w:pPr>
        <w:ind w:left="0"/>
        <w:rPr>
          <w:sz w:val="22"/>
          <w:szCs w:val="22"/>
        </w:rPr>
      </w:pPr>
      <w:r w:rsidRPr="00CF443E">
        <w:rPr>
          <w:noProof/>
          <w:sz w:val="52"/>
          <w:szCs w:val="40"/>
        </w:rPr>
        <mc:AlternateContent>
          <mc:Choice Requires="wps">
            <w:drawing>
              <wp:anchor distT="91440" distB="91440" distL="91440" distR="91440" simplePos="0" relativeHeight="251660288" behindDoc="1" locked="0" layoutInCell="1" allowOverlap="1" wp14:anchorId="7C74F9D0" wp14:editId="10194724">
                <wp:simplePos x="0" y="0"/>
                <wp:positionH relativeFrom="margin">
                  <wp:posOffset>2903220</wp:posOffset>
                </wp:positionH>
                <wp:positionV relativeFrom="margin">
                  <wp:posOffset>-1028700</wp:posOffset>
                </wp:positionV>
                <wp:extent cx="3200400" cy="670560"/>
                <wp:effectExtent l="0" t="0" r="0" b="0"/>
                <wp:wrapSquare wrapText="bothSides"/>
                <wp:docPr id="135" name="Tekstvak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670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431C4" w14:textId="52AAD5F5" w:rsidR="00CF443E" w:rsidRPr="00CF443E" w:rsidRDefault="00CF443E">
                            <w:pPr>
                              <w:rPr>
                                <w:b/>
                                <w:color w:val="BF678E" w:themeColor="accent3"/>
                                <w:sz w:val="56"/>
                              </w:rPr>
                            </w:pPr>
                            <w:r w:rsidRPr="00CF443E">
                              <w:rPr>
                                <w:b/>
                                <w:color w:val="BF678E" w:themeColor="accent3"/>
                                <w:sz w:val="56"/>
                              </w:rPr>
                              <w:t xml:space="preserve">Klachtenformulier </w:t>
                            </w:r>
                          </w:p>
                          <w:p w14:paraId="4EC5E586" w14:textId="79E60675" w:rsidR="00CF443E" w:rsidRDefault="00CF443E">
                            <w:pPr>
                              <w:pStyle w:val="Geenafstand"/>
                              <w:ind w:left="360"/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53800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74F9D0" id="_x0000_t202" coordsize="21600,21600" o:spt="202" path="m,l,21600r21600,l21600,xe">
                <v:stroke joinstyle="miter"/>
                <v:path gradientshapeok="t" o:connecttype="rect"/>
              </v:shapetype>
              <v:shape id="Tekstvak 135" o:spid="_x0000_s1026" type="#_x0000_t202" style="position:absolute;margin-left:228.6pt;margin-top:-81pt;width:252pt;height:52.8pt;z-index:-251656192;visibility:visible;mso-wrap-style:square;mso-width-percent:538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538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" filled="f" stroked="f" strokeweight=".5pt">
                <v:textbox inset=",7.2pt,,7.2pt">
                  <w:txbxContent>
                    <w:p w14:paraId="111431C4" w14:textId="52AAD5F5" w:rsidR="00CF443E" w:rsidRPr="00CF443E" w:rsidRDefault="00CF443E">
                      <w:pPr>
                        <w:rPr>
                          <w:b/>
                          <w:color w:val="BF678E" w:themeColor="accent3"/>
                          <w:sz w:val="56"/>
                        </w:rPr>
                      </w:pPr>
                      <w:r w:rsidRPr="00CF443E">
                        <w:rPr>
                          <w:b/>
                          <w:color w:val="BF678E" w:themeColor="accent3"/>
                          <w:sz w:val="56"/>
                        </w:rPr>
                        <w:t xml:space="preserve">Klachtenformulier </w:t>
                      </w:r>
                    </w:p>
                    <w:p w14:paraId="4EC5E586" w14:textId="79E60675" w:rsidR="00CF443E" w:rsidRDefault="00CF443E">
                      <w:pPr>
                        <w:pStyle w:val="Geenafstand"/>
                        <w:ind w:left="360"/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760A5" w:rsidRPr="001760A5">
        <w:rPr>
          <w:rStyle w:val="oypena"/>
          <w:sz w:val="22"/>
          <w:szCs w:val="22"/>
        </w:rPr>
        <w:t>Met dit formulier dient u schriftelijk een klacht in over de dienstverlening van Stichting Datsja. Stichting Datsja neemt na ontvangst van u</w:t>
      </w:r>
      <w:r>
        <w:rPr>
          <w:rStyle w:val="oypena"/>
          <w:sz w:val="22"/>
          <w:szCs w:val="22"/>
        </w:rPr>
        <w:t>w</w:t>
      </w:r>
      <w:r w:rsidR="001760A5" w:rsidRPr="001760A5">
        <w:rPr>
          <w:rStyle w:val="oypena"/>
          <w:sz w:val="22"/>
          <w:szCs w:val="22"/>
        </w:rPr>
        <w:t xml:space="preserve"> klacht contact met u op en bespreekt met u op welke wijze u</w:t>
      </w:r>
      <w:r>
        <w:rPr>
          <w:rStyle w:val="oypena"/>
          <w:sz w:val="22"/>
          <w:szCs w:val="22"/>
        </w:rPr>
        <w:t>w</w:t>
      </w:r>
      <w:r w:rsidR="001760A5" w:rsidRPr="001760A5">
        <w:rPr>
          <w:rStyle w:val="oypena"/>
          <w:sz w:val="22"/>
          <w:szCs w:val="22"/>
        </w:rPr>
        <w:t xml:space="preserve"> klacht kan worden behandeld.</w:t>
      </w:r>
    </w:p>
    <w:p w14:paraId="6C841278" w14:textId="6EB0330A" w:rsidR="001760A5" w:rsidRDefault="001760A5" w:rsidP="00275BDD">
      <w:pPr>
        <w:ind w:left="0"/>
        <w:rPr>
          <w:sz w:val="22"/>
          <w:szCs w:val="22"/>
        </w:rPr>
      </w:pPr>
      <w:r w:rsidRPr="001760A5">
        <w:rPr>
          <w:sz w:val="22"/>
          <w:szCs w:val="22"/>
        </w:rPr>
        <w:t xml:space="preserve">Stichting Datsja streeft </w:t>
      </w:r>
      <w:r w:rsidR="00CF443E">
        <w:rPr>
          <w:sz w:val="22"/>
          <w:szCs w:val="22"/>
        </w:rPr>
        <w:t>er</w:t>
      </w:r>
      <w:r w:rsidR="00A91B1D">
        <w:rPr>
          <w:sz w:val="22"/>
          <w:szCs w:val="22"/>
        </w:rPr>
        <w:t xml:space="preserve"> </w:t>
      </w:r>
      <w:r w:rsidR="00CF443E">
        <w:rPr>
          <w:sz w:val="22"/>
          <w:szCs w:val="22"/>
        </w:rPr>
        <w:t>na</w:t>
      </w:r>
      <w:r w:rsidR="00A91B1D">
        <w:rPr>
          <w:sz w:val="22"/>
          <w:szCs w:val="22"/>
        </w:rPr>
        <w:t>ar</w:t>
      </w:r>
      <w:r w:rsidR="00CF443E">
        <w:rPr>
          <w:sz w:val="22"/>
          <w:szCs w:val="22"/>
        </w:rPr>
        <w:t xml:space="preserve"> o</w:t>
      </w:r>
      <w:r w:rsidRPr="001760A5">
        <w:rPr>
          <w:sz w:val="22"/>
          <w:szCs w:val="22"/>
        </w:rPr>
        <w:t>m u</w:t>
      </w:r>
      <w:r w:rsidR="00CF443E">
        <w:rPr>
          <w:sz w:val="22"/>
          <w:szCs w:val="22"/>
        </w:rPr>
        <w:t>w</w:t>
      </w:r>
      <w:r w:rsidRPr="001760A5">
        <w:rPr>
          <w:sz w:val="22"/>
          <w:szCs w:val="22"/>
        </w:rPr>
        <w:t xml:space="preserve"> klacht binnen 4 weken af te handelen.</w:t>
      </w:r>
    </w:p>
    <w:tbl>
      <w:tblPr>
        <w:tblStyle w:val="Rastertabel4-Accent3"/>
        <w:tblW w:w="0" w:type="auto"/>
        <w:tblLook w:val="04A0" w:firstRow="1" w:lastRow="0" w:firstColumn="1" w:lastColumn="0" w:noHBand="0" w:noVBand="1"/>
      </w:tblPr>
      <w:tblGrid>
        <w:gridCol w:w="2122"/>
        <w:gridCol w:w="7178"/>
      </w:tblGrid>
      <w:tr w:rsidR="001760A5" w14:paraId="76B07633" w14:textId="77777777" w:rsidTr="00CF44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601BDD4C" w14:textId="59F02163" w:rsidR="001760A5" w:rsidRPr="00D9495B" w:rsidRDefault="00275BDD" w:rsidP="00CF443E">
            <w:pPr>
              <w:ind w:left="0"/>
              <w:rPr>
                <w:b w:val="0"/>
                <w:bC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Persoonsgegevens </w:t>
            </w:r>
          </w:p>
        </w:tc>
        <w:tc>
          <w:tcPr>
            <w:tcW w:w="7178" w:type="dxa"/>
          </w:tcPr>
          <w:p w14:paraId="28058448" w14:textId="77777777" w:rsidR="001760A5" w:rsidRDefault="001760A5" w:rsidP="00E97C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760A5" w14:paraId="0A1E0002" w14:textId="77777777" w:rsidTr="00CF44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6AB37DA2" w14:textId="5FC4C6EA" w:rsidR="001760A5" w:rsidRPr="00CF443E" w:rsidRDefault="00CF443E" w:rsidP="00CF443E">
            <w:pPr>
              <w:ind w:left="0"/>
              <w:rPr>
                <w:bCs w:val="0"/>
                <w:sz w:val="22"/>
                <w:szCs w:val="22"/>
              </w:rPr>
            </w:pPr>
            <w:r w:rsidRPr="00CF443E">
              <w:rPr>
                <w:bCs w:val="0"/>
                <w:sz w:val="22"/>
                <w:szCs w:val="22"/>
              </w:rPr>
              <w:t>Voornaam</w:t>
            </w:r>
          </w:p>
        </w:tc>
        <w:tc>
          <w:tcPr>
            <w:tcW w:w="7178" w:type="dxa"/>
          </w:tcPr>
          <w:p w14:paraId="02E79A7B" w14:textId="77777777" w:rsidR="001760A5" w:rsidRDefault="001760A5" w:rsidP="00E97C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760A5" w14:paraId="1E907E25" w14:textId="77777777" w:rsidTr="00CF44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3BF2FD5C" w14:textId="377073AA" w:rsidR="001760A5" w:rsidRPr="00D9495B" w:rsidRDefault="00CF443E" w:rsidP="00CF443E">
            <w:pPr>
              <w:ind w:left="0"/>
              <w:rPr>
                <w:b w:val="0"/>
                <w:bC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Achternaam</w:t>
            </w:r>
          </w:p>
        </w:tc>
        <w:tc>
          <w:tcPr>
            <w:tcW w:w="7178" w:type="dxa"/>
          </w:tcPr>
          <w:p w14:paraId="73EE7878" w14:textId="77777777" w:rsidR="001760A5" w:rsidRDefault="001760A5" w:rsidP="00E97C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760A5" w14:paraId="6701C7C4" w14:textId="77777777" w:rsidTr="00CF44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2844104F" w14:textId="0979C4BF" w:rsidR="001760A5" w:rsidRPr="00D9495B" w:rsidRDefault="00275BDD" w:rsidP="00CF443E">
            <w:pPr>
              <w:ind w:left="0"/>
              <w:rPr>
                <w:b w:val="0"/>
                <w:bC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Adres</w:t>
            </w:r>
            <w:r w:rsidR="001760A5" w:rsidRPr="00D9495B">
              <w:rPr>
                <w:sz w:val="22"/>
                <w:szCs w:val="22"/>
              </w:rPr>
              <w:t xml:space="preserve"> </w:t>
            </w:r>
          </w:p>
        </w:tc>
        <w:tc>
          <w:tcPr>
            <w:tcW w:w="7178" w:type="dxa"/>
          </w:tcPr>
          <w:p w14:paraId="56326962" w14:textId="77777777" w:rsidR="001760A5" w:rsidRDefault="001760A5" w:rsidP="00CF443E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760A5" w14:paraId="1762D058" w14:textId="77777777" w:rsidTr="00CF44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4A598B03" w14:textId="57891A12" w:rsidR="001760A5" w:rsidRPr="00D9495B" w:rsidRDefault="00CF443E" w:rsidP="00CF443E">
            <w:pPr>
              <w:ind w:left="0"/>
              <w:rPr>
                <w:b w:val="0"/>
                <w:bC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Woon</w:t>
            </w:r>
            <w:r w:rsidR="00275BDD">
              <w:rPr>
                <w:sz w:val="22"/>
                <w:szCs w:val="22"/>
              </w:rPr>
              <w:t>plaats</w:t>
            </w:r>
          </w:p>
        </w:tc>
        <w:tc>
          <w:tcPr>
            <w:tcW w:w="7178" w:type="dxa"/>
          </w:tcPr>
          <w:p w14:paraId="6836BFA3" w14:textId="77777777" w:rsidR="001760A5" w:rsidRDefault="001760A5" w:rsidP="00E97C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760A5" w14:paraId="46D3957D" w14:textId="77777777" w:rsidTr="00CF44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44DF8AAC" w14:textId="37F3FC18" w:rsidR="001760A5" w:rsidRPr="00D9495B" w:rsidRDefault="00275BDD" w:rsidP="00CF443E">
            <w:pPr>
              <w:ind w:left="0"/>
              <w:rPr>
                <w:b w:val="0"/>
                <w:bC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Telefoonnummer </w:t>
            </w:r>
          </w:p>
        </w:tc>
        <w:tc>
          <w:tcPr>
            <w:tcW w:w="7178" w:type="dxa"/>
          </w:tcPr>
          <w:p w14:paraId="4ED7C5FF" w14:textId="77777777" w:rsidR="001760A5" w:rsidRDefault="001760A5" w:rsidP="00E97C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75BDD" w14:paraId="3E05208E" w14:textId="77777777" w:rsidTr="00CF44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04FF5EC1" w14:textId="1B0FE729" w:rsidR="00275BDD" w:rsidRPr="00275BDD" w:rsidRDefault="00275BDD" w:rsidP="00CF443E">
            <w:pPr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</w:t>
            </w:r>
            <w:r w:rsidR="00CF443E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mailadres </w:t>
            </w:r>
          </w:p>
        </w:tc>
        <w:tc>
          <w:tcPr>
            <w:tcW w:w="7178" w:type="dxa"/>
          </w:tcPr>
          <w:p w14:paraId="53E2C750" w14:textId="77777777" w:rsidR="00275BDD" w:rsidRDefault="00275BDD" w:rsidP="00E97C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114F4DE" w14:textId="77777777" w:rsidR="00CF443E" w:rsidRPr="00CF443E" w:rsidRDefault="00CF443E" w:rsidP="00275BDD">
      <w:pPr>
        <w:ind w:left="0"/>
        <w:rPr>
          <w:sz w:val="2"/>
          <w:szCs w:val="22"/>
        </w:rPr>
      </w:pPr>
    </w:p>
    <w:p w14:paraId="20393929" w14:textId="66FE33C5" w:rsidR="001760A5" w:rsidRDefault="001760A5" w:rsidP="00275BDD">
      <w:pPr>
        <w:ind w:left="0"/>
        <w:rPr>
          <w:sz w:val="22"/>
          <w:szCs w:val="22"/>
        </w:rPr>
      </w:pPr>
      <w:r w:rsidRPr="00D9495B">
        <w:rPr>
          <w:sz w:val="22"/>
          <w:szCs w:val="22"/>
        </w:rPr>
        <w:t>Voor een snelle en zorgvuldige behandeling van uw klacht vragen wij u om uw klacht zo concreet mogelijk te beschrijven</w:t>
      </w:r>
      <w:r w:rsidRPr="000775A1">
        <w:rPr>
          <w:sz w:val="22"/>
          <w:szCs w:val="22"/>
        </w:rPr>
        <w:t xml:space="preserve">: Wat is het probleem? </w:t>
      </w:r>
      <w:r w:rsidRPr="00D9495B">
        <w:rPr>
          <w:sz w:val="22"/>
          <w:szCs w:val="22"/>
        </w:rPr>
        <w:t>Wat en/of wie betreft het? Hoe lang speelt het probleem al? Heeft het zich één of meerdere keren voorgedaan?</w:t>
      </w:r>
    </w:p>
    <w:tbl>
      <w:tblPr>
        <w:tblStyle w:val="Rastertabel6kleurrijk-Accent3"/>
        <w:tblW w:w="0" w:type="auto"/>
        <w:tblLook w:val="04A0" w:firstRow="1" w:lastRow="0" w:firstColumn="1" w:lastColumn="0" w:noHBand="0" w:noVBand="1"/>
      </w:tblPr>
      <w:tblGrid>
        <w:gridCol w:w="9736"/>
      </w:tblGrid>
      <w:tr w:rsidR="00275BDD" w14:paraId="73460E1F" w14:textId="77777777" w:rsidTr="00275B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6" w:type="dxa"/>
          </w:tcPr>
          <w:p w14:paraId="75EBD48D" w14:textId="5C1D96AF" w:rsidR="00275BDD" w:rsidRDefault="00275BDD" w:rsidP="00275BDD">
            <w:pPr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Omschrijving klacht(en):</w:t>
            </w:r>
          </w:p>
        </w:tc>
      </w:tr>
    </w:tbl>
    <w:p w14:paraId="7AA9C93E" w14:textId="77777777" w:rsidR="00CF443E" w:rsidRPr="00CF443E" w:rsidRDefault="00CF443E" w:rsidP="00275BDD">
      <w:pPr>
        <w:ind w:left="0"/>
        <w:rPr>
          <w:sz w:val="2"/>
          <w:szCs w:val="22"/>
        </w:rPr>
      </w:pPr>
    </w:p>
    <w:p w14:paraId="4A654416" w14:textId="5E9A4BAE" w:rsidR="00275BDD" w:rsidRDefault="00275BDD" w:rsidP="00275BDD">
      <w:pPr>
        <w:ind w:left="0"/>
        <w:rPr>
          <w:sz w:val="22"/>
          <w:szCs w:val="22"/>
        </w:rPr>
      </w:pPr>
      <w:r>
        <w:rPr>
          <w:sz w:val="22"/>
          <w:szCs w:val="22"/>
        </w:rPr>
        <w:t xml:space="preserve">Mocht u al een idee hebben over een gewenste oplossing: </w:t>
      </w:r>
    </w:p>
    <w:tbl>
      <w:tblPr>
        <w:tblStyle w:val="Rastertabel6kleurrijk-Accent3"/>
        <w:tblW w:w="0" w:type="auto"/>
        <w:tblLook w:val="04A0" w:firstRow="1" w:lastRow="0" w:firstColumn="1" w:lastColumn="0" w:noHBand="0" w:noVBand="1"/>
      </w:tblPr>
      <w:tblGrid>
        <w:gridCol w:w="9736"/>
      </w:tblGrid>
      <w:tr w:rsidR="00275BDD" w14:paraId="76AB43F9" w14:textId="77777777" w:rsidTr="00275B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6" w:type="dxa"/>
          </w:tcPr>
          <w:p w14:paraId="246A0B1A" w14:textId="19C4F5D0" w:rsidR="00275BDD" w:rsidRDefault="00275BDD" w:rsidP="00275BDD">
            <w:pPr>
              <w:ind w:left="0"/>
              <w:rPr>
                <w:b w:val="0"/>
                <w:bC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Gewenste oplossing:</w:t>
            </w:r>
          </w:p>
          <w:p w14:paraId="408CDA9B" w14:textId="73926626" w:rsidR="00275BDD" w:rsidRDefault="00275BDD" w:rsidP="00275BDD">
            <w:pPr>
              <w:ind w:left="0"/>
              <w:rPr>
                <w:sz w:val="22"/>
                <w:szCs w:val="22"/>
              </w:rPr>
            </w:pPr>
          </w:p>
        </w:tc>
      </w:tr>
    </w:tbl>
    <w:tbl>
      <w:tblPr>
        <w:tblStyle w:val="Rastertabel6kleurrijk-Accent3"/>
        <w:tblpPr w:leftFromText="141" w:rightFromText="141" w:vertAnchor="text" w:tblpY="307"/>
        <w:tblW w:w="0" w:type="auto"/>
        <w:tblLook w:val="04A0" w:firstRow="1" w:lastRow="0" w:firstColumn="1" w:lastColumn="0" w:noHBand="0" w:noVBand="1"/>
      </w:tblPr>
      <w:tblGrid>
        <w:gridCol w:w="9736"/>
      </w:tblGrid>
      <w:tr w:rsidR="00275BDD" w14:paraId="782BD681" w14:textId="77777777" w:rsidTr="00275B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6" w:type="dxa"/>
          </w:tcPr>
          <w:p w14:paraId="633EB829" w14:textId="77777777" w:rsidR="00275BDD" w:rsidRDefault="00275BDD" w:rsidP="00275BDD">
            <w:pPr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Heeft u al telefonisch contact gehad over de klacht? Zo ja, met wie, en wat is daar uitgekomen?</w:t>
            </w:r>
          </w:p>
        </w:tc>
      </w:tr>
    </w:tbl>
    <w:p w14:paraId="3D0DDFC3" w14:textId="3AF8E303" w:rsidR="00275BDD" w:rsidRDefault="00275BDD" w:rsidP="00275BDD">
      <w:pPr>
        <w:ind w:left="0"/>
        <w:rPr>
          <w:sz w:val="22"/>
          <w:szCs w:val="22"/>
        </w:rPr>
      </w:pPr>
    </w:p>
    <w:p w14:paraId="359C9DD6" w14:textId="77777777" w:rsidR="00275BDD" w:rsidRDefault="00275BDD" w:rsidP="00275BDD">
      <w:pPr>
        <w:ind w:left="0"/>
        <w:rPr>
          <w:sz w:val="22"/>
          <w:szCs w:val="22"/>
        </w:rPr>
      </w:pPr>
    </w:p>
    <w:p w14:paraId="0BBC4283" w14:textId="1BCA9F04" w:rsidR="00275BDD" w:rsidRDefault="00275BDD" w:rsidP="00275BDD">
      <w:pPr>
        <w:ind w:left="0"/>
        <w:rPr>
          <w:sz w:val="22"/>
          <w:szCs w:val="22"/>
        </w:rPr>
      </w:pPr>
      <w:r>
        <w:rPr>
          <w:sz w:val="22"/>
          <w:szCs w:val="22"/>
        </w:rPr>
        <w:t>Datum: ……../……../…………</w:t>
      </w:r>
    </w:p>
    <w:p w14:paraId="1227D716" w14:textId="7E2946C8" w:rsidR="00015440" w:rsidRPr="00FD7553" w:rsidRDefault="00275BDD" w:rsidP="00FD7553">
      <w:pPr>
        <w:ind w:left="0"/>
        <w:rPr>
          <w:sz w:val="22"/>
          <w:szCs w:val="22"/>
        </w:rPr>
      </w:pPr>
      <w:r>
        <w:rPr>
          <w:sz w:val="22"/>
          <w:szCs w:val="22"/>
        </w:rPr>
        <w:t>Handtekening: ………………………………….</w:t>
      </w:r>
    </w:p>
    <w:sectPr w:rsidR="00015440" w:rsidRPr="00FD7553" w:rsidSect="008913B5">
      <w:headerReference w:type="default" r:id="rId13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0997EE" w14:textId="77777777" w:rsidR="007203C3" w:rsidRDefault="007203C3" w:rsidP="001E7D29">
      <w:pPr>
        <w:spacing w:after="0" w:line="240" w:lineRule="auto"/>
      </w:pPr>
      <w:r>
        <w:separator/>
      </w:r>
    </w:p>
  </w:endnote>
  <w:endnote w:type="continuationSeparator" w:id="0">
    <w:p w14:paraId="6B04EB1D" w14:textId="77777777" w:rsidR="007203C3" w:rsidRDefault="007203C3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C8CB03" w14:textId="77777777" w:rsidR="007203C3" w:rsidRDefault="007203C3" w:rsidP="001E7D29">
      <w:pPr>
        <w:spacing w:after="0" w:line="240" w:lineRule="auto"/>
      </w:pPr>
      <w:r>
        <w:separator/>
      </w:r>
    </w:p>
  </w:footnote>
  <w:footnote w:type="continuationSeparator" w:id="0">
    <w:p w14:paraId="32DFFFAE" w14:textId="77777777" w:rsidR="007203C3" w:rsidRDefault="007203C3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CAE4FF" w14:textId="65C8FA27" w:rsidR="00066754" w:rsidRPr="008913B5" w:rsidRDefault="00663E0F" w:rsidP="00716FD2">
    <w:pPr>
      <w:pStyle w:val="Koptekst"/>
      <w:tabs>
        <w:tab w:val="center" w:pos="4873"/>
      </w:tabs>
      <w:rPr>
        <w:lang w:val="nl-NL"/>
      </w:rPr>
    </w:pPr>
    <w:r w:rsidRPr="008913B5">
      <w:rPr>
        <w:noProof/>
        <w:lang w:val="nl-NL" w:bidi="nl-NL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2260E739" wp14:editId="7A93317F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005465" cy="12802870"/>
              <wp:effectExtent l="0" t="0" r="0" b="0"/>
              <wp:wrapNone/>
              <wp:docPr id="12" name="Groe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65" cy="12802870"/>
                        <a:chOff x="0" y="0"/>
                        <a:chExt cx="8005465" cy="12802870"/>
                      </a:xfrm>
                    </wpg:grpSpPr>
                    <wps:wsp>
                      <wps:cNvPr id="1" name="Vrije vorm: Vorm 10"/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Vrije vorm: Vorm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hthoek 2"/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Vrije vorm: Vorm 10"/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Vrije vorm: Vorm 10"/>
                      <wps:cNvSpPr/>
                      <wps:spPr>
                        <a:xfrm rot="10800000" flipH="1" flipV="1">
                          <a:off x="5695950" y="10610850"/>
                          <a:ext cx="2221865" cy="219202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Vrije vorm: Vorm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5934075" y="10906125"/>
                          <a:ext cx="1696720" cy="167449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Vrije vorm: Vorm 10"/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Vrije vorm: Vorm 10"/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Vrije vorm: Vorm 10"/>
                      <wps:cNvSpPr/>
                      <wps:spPr>
                        <a:xfrm rot="10800000" flipH="1" flipV="1">
                          <a:off x="7019925" y="10753725"/>
                          <a:ext cx="687070" cy="6781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Vrije vorm: Vorm 10"/>
                      <wps:cNvSpPr/>
                      <wps:spPr>
                        <a:xfrm rot="10800000" flipH="1" flipV="1">
                          <a:off x="6677025" y="10458450"/>
                          <a:ext cx="342265" cy="3384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0A3E2969" id="Groep 3" o:spid="_x0000_s1026" style="position:absolute;margin-left:-73.5pt;margin-top:-140.25pt;width:630.35pt;height:1008.1pt;z-index:-251656192" coordsize="80054,128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">
              <v:shape id="Vrije vorm: Vorm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8" o:spid="_x0000_s1028" style="position:absolute;left:2952;top:4476;width:32269;height:2877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hthoek 2" o:spid="_x0000_s1029" style="position:absolute;left:23907;top:12192;width:56147;height:45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Vrije vorm: Vorm 10" o:spid="_x0000_s1030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0" o:spid="_x0000_s1031" style="position:absolute;left:56959;top:106108;width:22219;height:2192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7967,2180132;1197583,2185721;1198205,2185988;1294306,2123386;1260733,2131378;1210373,2137771;1207975,2131378;1243147,2128181;1294306,2123386;1381637,2115021;1379586,2115599;1380637,2115395;755136,2103007;790707,2112198;805895,2112997;848261,2133776;867446,2137771;868646,2138172;873042,2133776;889828,2138571;906615,2142566;939692,2150257;940188,2149759;978558,2156153;996943,2159349;1015328,2160948;1052898,2162546;1104057,2161746;1106278,2161746;1111252,2158949;1122443,2155353;1133834,2155153;1141628,2156152;1143726,2161746;1161611,2161746;1156016,2169738;1152819,2173734;1142427,2178529;1123242,2178529;1098462,2176931;1044904,2175333;1004936,2172136;969764,2167341;934592,2161746;881036,2153755;839469,2140169;839950,2139820;815488,2132178;793905,2122588;769125,2114596;743545,2105805;755136,2103007;1225682,2085874;1213469,2087737;1129004,2092001;1156815,2095415;1164010,2093817;1213570,2088223;1221726,2086637;1301570,2074295;1260087,2080624;1274322,2081030;1294806,2077234;1452997,2072446;1322890,2107086;1388731,2092419;618845,2056256;710771,2095415;743545,2105805;768325,2114595;793106,2122587;814688,2132177;809892,2136173;797102,2133775;751539,2116993;729157,2108202;706775,2098612;677198,2088223;651618,2077035;631635,2066645;618845,2056256;656415,2036278;700380,2058654;694785,2061851;643625,2037076;656415,2036278;494144,1981934;548501,2012303;559692,2025089;534112,2011503;514928,1999516;494144,1981934;589461,1961428;589469,1961655;592168,1964922;592465,1963553;1756842,1908968;1753939,1909210;1705977,1943574;1658814,1969148;1625241,1989126;1606856,1997118;1587672,2005110;1564490,2017098;1546904,2027486;1521324,2037876;1494946,2047466;1487751,2054658;1476560,2058654;1448583,2063449;1412611,2074638;1379837,2085026;1343866,2095416;1299102,2106604;1235952,2116993;1234354,2119391;1203991,2126980;1204778,2127383;1238496,2118955;1239150,2116993;1302300,2106604;1347064,2095416;1383035,2085026;1415809,2074638;1451780,2063449;1479758,2058654;1460819,2070016;1461372,2069843;1481357,2057855;1492548,2053859;1493293,2053653;1498143,2048265;1524522,2038675;1550102,2028286;1567688,2017896;1590869,2005909;1610054,1997918;1623209,1992200;1630038,1987528;1663611,1967549;1710773,1941976;386094,1897916;389129,1900519;390165,1901047;1762207,1877054;1761933,1877243;1761933,1877471;1763203,1877652;1763531,1877243;1779477,1865125;1774757,1868385;1773923,1869251;1777159,1867181;320825,1824871;351015,1860409;327077,1831690;1836074,1824848;1836003,1824873;1835474,1828494;1822684,1842879;1807496,1859661;1808411,1859451;1822684,1843678;1835474,1829293;1836074,1824848;398956,1806852;400539,1808779;400618,1808515;280715,1788535;301498,1802121;302519,1803323;311990,1805418;333472,1825297;363049,1849272;375839,1866853;383033,1875645;413408,1901218;404616,1908410;376327,1876985;375040,1877243;401810,1906980;404616,1908410;413409,1901218;489348,1961155;474161,1965950;479756,1969946;457374,1970745;442985,1961155;429396,1950766;395823,1922795;364648,1894825;335871,1866853;322282,1853268;309492,1838883;314288,1832490;330275,1846875;347861,1860460;369444,1883636;371278,1885209;347861,1860460;331074,1846875;315087,1832490;297501,1810912;280715,1788535;2041709,1661468;2041304,1661642;2032574,1682590;2033317,1561348;2012133,1591940;2001741,1611120;1991350,1628702;1966569,1661468;1944987,1694233;1925802,1720606;1924203,1721584;1922893,1723523;1925002,1722205;1944187,1695832;1965770,1663066;1990550,1630301;2000942,1612719;2011334,1593539;2032917,1562371;2116050,1550384;2105658,1581551;2087273,1615116;2068888,1649481;2052101,1671058;2063293,1648681;2072885,1626305;2080079,1614317;2089671,1598334;2098464,1582351;2116050,1550384;2064310,1481880;2044907,1516019;2044550,1516840;2064091,1482454;2074951,1404556;2051631,1468257;2002575,1568506;1995392,1579859;1995346,1579953;1978559,1608723;1961773,1639891;1942588,1663866;1926601,1691037;1832276,1797326;1801101,1823699;1798110,1825973;1796820,1827278;1783784,1837903;1773124,1850071;1733955,1879641;1727817,1883517;1711147,1897103;1708740,1898667;1705177,1902018;1674003,1922796;1642827,1941976;1639259,1943784;1618151,1957491;1611607,1960791;1605258,1965151;1583674,1977139;1563509,1985046;1518564,2007711;1413118,2047029;1339639,2065918;1399022,2054658;1410213,2052260;1446184,2039473;1468566,2032281;1504538,2013900;1545305,1999515;1571424,1989275;1582875,1982733;1593266,1979537;1607655,1971545;1611436,1968918;1621245,1959558;1642827,1946771;1667381,1934738;1676400,1929188;1707576,1908410;1721165,1895623;1736353,1886033;1775521,1856465;1803499,1830092;1834674,1803720;1928999,1697430;1941980,1675368;1942588,1673455;1963372,1641488;1969767,1631898;1978270,1620108;1980958,1615116;1997744,1586346;2030518,1518417;2062493,1445693;2071885,1416123;2162413,1333809;2160015,1335408;2160015,1335408;2169963,1286446;2169676,1287860;2172005,1290654;2179200,1298646;2183996,1295449;2184117,1294836;2180798,1297048;2172805,1289855;2162838,1195663;2162280,1195694;2161269,1195750;2161614,1199549;2160815,1219529;2157617,1231516;2138433,1261884;2133636,1288257;2128840,1297048;2120847,1335408;2112053,1365776;2102461,1395346;2096866,1418521;2090471,1442496;2095571,1434566;2100063,1417722;2104060,1393747;2113652,1364178;2122445,1333809;2130439,1295449;2135235,1286658;2140031,1260286;2159216,1229918;2146426,1291453;2136834,1342600;2115251,1408132;2110982,1414772;2109156,1424715;2103261,1441697;2080879,1490446;2070486,1516019;2064091,1529606;2056098,1543991;2034515,1582351;2011334,1619911;1981758,1670259;1948983,1719807;1927401,1747778;1904219,1774950;1896225,1786138;1887433,1797326;1873843,1808515;1851618,1833116;1852260,1835686;1829079,1859661;1804298,1877243;1784315,1893226;1765383,1907058;1768327,1906813;1789111,1891628;1809095,1875645;1833875,1858063;1857057,1834088;1856257,1830891;1878639,1806118;1892229,1794929;1901022,1783741;1909015,1772553;1932197,1745381;1953780,1717410;1986554,1667861;2016130,1617514;2039312,1579953;2060894,1541593;2068888,1527208;2075283,1513622;2085675,1488049;2108057,1439299;2116849,1406534;2138433,1341002;2148025,1289856;2160815,1228319;2163698,1217510;2161614,1217131;2162413,1197152;2179999,1178771;2170691,1217546;2170692,1217546;2179999,1178772;2187193,1170779;2182397,1181169;2181299,1202946;2180798,1223524;2172805,1248115;2172805,1250924;2182397,1223524;2183996,1181168;2187723,1173096;2152820,1136415;2147583,1148793;2145626,1166784;2143105,1158379;2142182,1159566;2144827,1168382;2143229,1181169;2146426,1191558;2148904,1191420;2147225,1185963;2148824,1173176;2152820,1136415;2219968,1114838;2221566,1115636;2220766,1149201;2221566,1172378;2219168,1214733;2216770,1238708;2209575,1273871;2207178,1303441;2195187,1357784;2183996,1404935;2164012,1413726;2165611,1408931;2168808,1375366;2180798,1340203;2190391,1334609;2190391,1334608;2200783,1273871;2206378,1245101;2211174,1215533;2215171,1187561;2216770,1161189;2217569,1138813;2219168,1126825;2219968,1114838;112583,744291;112981,744490;113018,744378;160811,629744;143225,662509;128836,674497;128802,675262;127410,705856;127451,705783;128836,675296;143225,663308;160811,630542;161410,630942;161709,630343;170402,560216;159211,568207;142425,603371;146265,606442;146390,605903;143225,603371;160011,568207;169920,561131;231953,514664;230944,515472;226658,531946;223960,540237;150419,674497;140026,707262;130434,740827;109651,811154;96062,859104;89667,895067;86470,913448;84071,931829;76877,981377;74479,1011745;78476,1043712;80349,1026294;80075,1020536;83272,986971;90466,937423;96172,930577;104458,875141;104056,865497;111953,842863;116651,823860;115247,827137;110450,825539;98460,859904;99259,879084;93663,915845;92864,922239;84871,931829;87269,913448;90466,895067;96861,859104;110450,811154;131234,740827;140826,707262;151217,674497;224759,540237;231953,514664;246343,434747;246342,434747;250338,437944;250338,437943;390382,320967;390228,321090;389761,321618;383233,328457;381582,330858;380504,332076;375839,338847;327078,396387;313488,412370;299900,429152;239810,495552;300699,428354;314287,411571;327877,395587;376638,338047;381582,330858;389761,321618;410673,265860;403774,268263;398643,270167;397422,271716;388628,279708;366246,294093;351059,310876;336670,327658;327078,336449;326752,336041;317685,346938;302297,366019;277518,393190;281514,397984;281590,397917;278316,393989;303096,366817;327877,336449;337469,327658;351858,310876;367045,294093;389427,279708;398221,271717;407813,268121;410841,267181;1568487,121473;1609254,139854;1626840,154239;1587672,135059;1568487,121473;1435793,63134;1467767,70326;1512532,92703;1435793,63134;954578,57840;937791,59937;901819,64732;866647,72724;851460,77519;833874,82314;795392,89872;788310,92703;739549,109485;691587,128665;658014,143850;635632,152640;580475,178214;554097,194997;528517,211779;487749,242147;449380,272516;412658,304543;415807,308478;423601,303134;430235,298190;454176,277311;492546,246942;533313,216574;558892,199791;585272,183009;640427,157435;662010,146247;695584,131063;743545,111883;792306,95100;812789,91078;822683,87698;957359,58651;1240449,40657;1257535,42355;1280717,50347;1263131,47950;1226360,40757;1240449,40657;1333474,34364;1366248,36761;1406216,52744;1356656,43954;1333474,34364;1066088,34164;973762,39159;909813,47949;879437,55941;853057,65531;816287,70326;677198,123870;626838,146247;611650,151841;598061,159034;572482,172619;532514,193398;502138,217373;414208,286101;395832,302076;377855,318486;378236,318867;239947,481098;211969,519458;199179,542634;186389,564211;162409,608964;136323,650061;136030,651321;127237,675296;120842,686484;119243,688082;112149,711658;110450,725644;108852,745622;97661,778389;87269,811154;76077,859104;69683,903059;65686,947013;71281,916644;71800,914138;72880,902259;79275,858305;81277,858973;81451,858231;79276,857506;90467,809556;100858,776790;111998,744174;111250,744024;112849,724045;121642,686484;128036,675296;128251,674712;136830,651321;163208,609764;187189,565011;199979,543434;212769,520257;240747,481897;379036,319667;415807,286102;503737,217373;534112,193398;574080,172620;599660,159034;613250,151842;628437,146247;678797,123870;817886,70327;854657,65532;881036,55942;911411,47950;975360,39159;1067687,34464;1141896,36953;1178398,0;1215968,2397;1254337,6393;1279917,12787;1296704,20778;1317487,16782;1348662,23975;1367847,29569;1367048,30368;1366248,35962;1333474,33565;1322283,30368;1311092,27970;1289509,23175;1267927,18380;1245545,15184;1220765,15184;1200780,15184;1169606,15184;1168141,14716;1154417,21577;1159214,29569;1207175,39159;1185832,39531;1186192,39559;1208774,39159;1227959,41557;1264729,48749;1282315,51147;1311892,57540;1342268,63933;1371844,71125;1401421,79917;1415809,83912;1430198,88707;1430383,88877;1440701,90655;1465706,99945;1469199,105236;1470166,105490;1492548,114280;1511733,122272;1530917,131063;1545306,139055;1554898,143850;1565290,149444;1600461,169423;1645226,198193;1668408,214177;1669079,214656;1680926,221851;2132038,1070084;2131700,1076772;2140830,1078076;2149623,1084469;2153620,1106046;2168807,1131620;2175203,1132201;2175203,1126026;2181701,1107979;2181597,1104449;2187992,1082871;2196786,1082871;2210374,1074081;2211973,1109244;2207977,1126026;2203180,1142009;2200782,1168382;2199983,1181968;2198384,1195554;2194976,1197826;2195187,1198750;2198452,1196573;2199983,1183566;2200782,1169981;2203180,1143608;2207977,1127624;2211973,1110842;2218368,1115637;2217569,1127624;2215970,1139612;2215170,1161989;2213572,1188361;2209575,1216332;2204779,1245901;2199183,1274671;2188792,1335408;2179200,1341002;2167209,1376166;2164011,1409731;2162413,1414526;2148824,1451287;2144827,1454484;2128040,1493643;2145626,1454484;2149623,1451287;2124043,1524011;2110454,1531204;2107636,1536840;2108057,1537597;2111254,1531203;2124843,1524011;2115251,1551183;2097665,1583150;2088872,1599133;2079280,1615116;2072085,1627103;2061694,1650280;2050503,1672656;2032917,1696631;2015331,1719008;2016063,1717499;1996145,1744581;1952980,1791733;1944482,1804804;1952980,1792531;1996145,1745380;1963372,1794928;1946485,1812611;1932929,1822573;1932196,1823699;1923721,1830218;1923404,1832490;1885833,1870850;1845865,1907611;1844017,1908952;1830678,1925992;1798703,1949967;1768819,1972374;1768712,1972505;1798703,1950766;1830678,1926791;1804298,1953163;1782816,1967149;1767955,1973424;1767528,1973943;1751540,1984331;1745517,1987123;1730358,1999416;1715570,2009905;1693187,2024290;1685994,2025089;1677997,2028643;1676755,2029586;1686793,2025888;1693987,2025089;1665210,2046666;1646824,2056257;1628440,2065048;1615453,2066995;1613251,2068244;1552500,2094616;1549402,2095320;1530917,2107403;1541309,2110600;1502939,2127383;1506137,2116194;1493347,2120989;1481357,2124985;1456576,2132976;1453266,2129004;1441388,2131378;1426999,2134575;1397423,2141768;1396448,2142221;1424602,2135374;1438990,2132177;1450980,2129780;1455776,2133775;1480557,2125784;1492547,2121788;1505337,2116993;1502139,2128181;1468566,2144165;1466921,2143704;1443786,2152955;1424602,2158550;1395825,2165742;1383935,2164743;1359065,2169581;1358254,2171336;1291908,2184123;1276719,2180127;1263930,2180127;1241547,2187320;1221564,2188918;1201579,2189717;1199408,2188787;1181196,2192015;1159214,2188119;1160013,2187320;1164010,2181725;1145625,2179328;1154417,2174533;1180797,2173734;1206376,2172935;1243146,2173734;1268726,2171336;1316687,2160947;1348662,2153755;1372643,2152955;1374311,2152181;1351060,2152956;1319086,2160148;1271124,2170538;1245545,2172935;1208774,2172136;1183194,2172935;1156815,2173734;1157615,2170538;1163210,2162546;1409413,2121788;1576481,2058654;1620445,2035478;1645226,2022691;1670805,2009106;1718767,1980336;1757136,1950766;1829079,1894825;1849063,1878841;1868247,1862059;1897024,1835686;1909015,1815708;1926239,1799923;1926377,1798931;1909815,1814109;1897824,1834088;1869047,1860461;1849862,1877243;1829879,1893226;1757936,1949168;1719567,1978738;1671605,2007508;1646026,2021093;1621245,2033880;1577280,2057056;1410213,2120190;1164010,2160948;1145625,2160948;1143226,2154554;1124042,2153755;1106456,2160948;1055296,2161746;1017727,2160148;999341,2158550;980956,2155353;992031,2143543;989749,2144165;948486,2136526;946583,2136973;867447,2122588;836271,2116194;809093,2111399;776320,2096215;735552,2081031;693186,2064248;700380,2058654;729957,2064248;742746,2075436;786711,2088223;873842,2110600;895424,2114596;918606,2118591;944186,2124186;972374,2130280;974560,2129780;1000940,2133776;1001739,2132178;1040108,2133776;1046503,2134575;1105656,2134575;1148821,2136173;1199981,2132178;1206375,2132178;1208774,2138571;1259133,2132178;1292707,2124186;1311891,2120989;1323882,2119391;1350261,2112998;1371844,2108203;1393426,2102608;1433015,2095758;1438191,2093818;1396625,2101010;1375041,2106604;1353459,2111399;1327080,2117793;1315090,2119391;1295905,2122588;1243946,2127383;1208774,2130579;1202379,2130579;1151220,2134575;1108054,2132976;1048902,2132976;1042507,2132178;1017727,2121788;1004137,2130579;1004103,2130648;1015328,2123386;1040109,2133775;1001740,2132177;1002042,2131981;976959,2128181;947383,2121788;921803,2116194;898622,2112198;877039,2108203;789908,2085826;745944,2073039;733154,2061851;703577,2056256;659613,2033880;646823,2034679;601259,2011503;593265,1997118;594864,1996319;622842,2011503;650819,2026688;658813,2021893;626039,2000315;598861,1988328;561291,1966750;529316,1945971;478957,1924394;459772,1908411;463769,1906813;482953,1912406;442985,1870850;420603,1852469;399820,1834088;373441,1812511;335072,1770155;332439,1761929;324679,1754171;298301,1725401;295104,1711016;284711,1696631;283474,1694691;271122,1686242;247141,1651878;233552,1619911;231953,1619911;213569,1584748;195983,1549584;177597,1508827;160811,1467271;177597,1495241;194384,1530404;199979,1549584;202292,1552975;199445,1538179;192022,1524710;179939,1497546;165606,1473663;148020,1425713;132953,1376559;128006,1362230;106458,1276241;96929,1213817;96861,1215533;97661,1228319;101657,1257889;106453,1288257;98460,1261884;92864,1228319;86470,1228319;82472,1197951;76877,1178771;72081,1160391;58491,1146006;54495,1146006;50498,1126026;48899,1100453;52097,1064491;53695,1051704;56418,1042934;55094,1022934;56893,993364;60090,987371;60090,983774;53695,995762;48100,987770;37708,973385;35810,961997;35310,962996;32113,994963;29714,1026929;27317,1051704;27317,1102850;28116,1129223;29714,1155595;22521,1180369;20922,1180369;16126,1132419;16126,1082871;20122,1044511;27313,1051700;20922,1043712;19323,1014942;20922,970988;21721,959000;24119,939021;33712,903059;38491,879169;36909,873489;31313,905456;21721,941419;19323,961398;18523,973385;16925,1017339;18523,1046109;14527,1084469;14527,1134018;19323,1181968;20922,1181968;31313,1227521;36909,1265081;48899,1303441;67784,1385930;69432,1401739;72881,1401739;90467,1444094;96862,1465672;84871,1447291;72081,1418521;71282,1426513;64327,1404960;59291,1405734;53695,1387354;34511,1343399;22521,1304241;21721,1271474;16126,1233114;12128,1194754;3336,1166784;8931,1018139;14527,979779;9731,959000;19323,901460;21721,887874;28116,841522;44903,807957;40906,853510;44901,845702;47300,827038;48100,806359;55294,779986;66485,740028;80075,699271;81093,698125;87269,665706;96062,642529;106454,623349;127237,583391;144024,547429;168005,501077;185590,481098;199979,453127;211970,435546;224760,429152;227957,424357;240747,398784;265527,370014;266201,382039;264394,387093;290307,360424;303096,343642;319883,327658;321330,329265;320683,328457;341467,307679;362250,288499;384632,264524;415807,241348;449380,216574;469453,202573;482953,190201;506934,175816;532514,162230;535900,160490;544604,151942;558893,141452;574581,133460;585679,130906;587669,129464;805096,41556;813163,39802;835471,31966;850860,28869;858883,28801;861851,27970;1044105,3995;1095864,3796;1151220,4794;1152251,5567;1179198,2397;1203978,6392;1228758,11187;1241543,14093;1227959,10389;1203178,5594;1178398,1598;1178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0" o:spid="_x0000_s1032" style="position:absolute;left:59340;top:109061;width:16967;height:16745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460,1665414;914530,1669684;915005,1669887;988393,1622065;962755,1628170;924297,1633054;922466,1628170;949325,1625728;988393,1622065;1055082,1615675;1053516,1616117;1054319,1615961;576657,1606498;603821,1613519;615419,1614129;647772,1630002;662422,1633054;663339,1633360;666696,1630002;679514,1633665;692334,1636717;717592,1642592;717972,1642212;747272,1647096;761312,1649538;775352,1650759;804042,1651980;843110,1651369;844805,1651369;848604,1649232;857150,1646485;865848,1646332;871800,1647095;873402,1651369;887061,1651369;882788,1657474;880346,1660527;872410,1664189;857760,1664189;838837,1662968;797938,1661748;767416,1659306;740557,1655643;713698,1651369;672800,1645264;641058,1634886;641425,1634619;622745,1628781;606263,1621455;587340,1615350;567806,1608635;576657,1606498;935988,1593409;926661,1594833;862160,1598090;883398,1600698;888892,1599477;926739,1595204;932967,1593993;993939,1584564;962261,1589399;973132,1589709;988774,1586810;1109576,1583152;1010221,1609613;1060500,1598409;472579,1570785;542778,1600698;567806,1608635;586729,1615350;605653,1621455;622134,1628781;618471,1631833;608704,1630002;573910,1617182;556818,1610466;539726,1603140;517140,1595204;497606,1586657;482346,1578721;472579,1570785;501269,1555523;534843,1572616;530570,1575058;491502,1556133;501269,1555523;377352,1514009;418861,1537208;427407,1546976;407873,1536597;393223,1527440;377352,1514009;450140,1498344;450146,1498518;452207,1501014;452434,1499968;1341607,1458270;1339390,1458455;1302764,1484706;1266748,1504242;1241110,1519504;1227071,1525608;1212420,1531713;1194718,1540871;1181288,1548807;1161754,1556744;1141610,1564069;1136116,1569564;1127570,1572616;1106205,1576279;1078736,1584826;1053708,1592762;1026239,1600699;992055,1609246;943831,1617182;942610,1619013;919424,1624811;920025,1625118;945773,1618680;946273,1617182;994497,1609246;1028681,1600699;1056150,1592762;1081178,1584826;1108647,1576279;1130013,1572616;1115549,1581295;1115972,1581163;1131233,1572005;1139779,1568953;1140349,1568796;1144052,1564680;1164197,1557354;1183730,1549418;1197160,1541481;1214862,1532324;1229512,1526219;1239559,1521851;1244773,1518283;1270412,1503021;1306427,1483485;294839,1449828;297157,1451816;297948,1452219;1345704,1433891;1345494,1434035;1345494,1434210;1346464,1434348;1346715,1434035;1358892,1424778;1355287,1427268;1354650,1427930;1357121,1426349;244997,1394028;268052,1421176;249771,1399237;1402112,1394010;1402057,1394030;1401654,1396796;1391887,1407785;1380288,1420605;1380988,1420444;1391887,1408395;1401654,1397406;1402112,1394010;304661,1380263;305870,1381735;305931,1381533;214367,1366271;230238,1376649;231018,1377567;238250,1379168;254655,1394353;277241,1412668;287008,1426099;292502,1432814;315698,1452350;308983,1457844;287381,1433839;286398,1434035;306841,1456752;308983,1457844;315699,1452350;373689,1498136;362091,1501799;366364,1504852;349272,1505462;338284,1498136;327907,1490200;302269,1468833;278462,1447466;256486,1426099;246109,1415721;236343,1404732;240005,1399848;252214,1410837;265643,1421215;282125,1438919;283525,1440121;265643,1421215;252824,1410837;240615,1399848;227186,1383364;214367,1366271;1559145,1269204;1558835,1269336;1552168,1285339;1552736,1192722;1536559,1216091;1528623,1230743;1520688,1244173;1501764,1269204;1485283,1294233;1470633,1314380;1469411,1315126;1468411,1316608;1470022,1315601;1484672,1295455;1501154,1270425;1520077,1245395;1528013,1231964;1535948,1217312;1552430,1193503;1615915,1184346;1607979,1208155;1593940,1233795;1579899,1260047;1567081,1276529;1575627,1259436;1582952,1242342;1588445,1233185;1595771,1220975;1602486,1208766;1615915,1184346;1576403,1132015;1561586,1158095;1561314,1158722;1576237,1132454;1584530,1072948;1566721,1121609;1529260,1198190;1523775,1206862;1523740,1206934;1510920,1228911;1498102,1252721;1483451,1271035;1471243,1291792;1399212,1372987;1375405,1393133;1373121,1394870;1372136,1395867;1362180,1403983;1354040,1413279;1324129,1435867;1319442,1438828;1306712,1449207;1304874,1450401;1302153,1452961;1278347,1468833;1254540,1483485;1251815,1484866;1235695,1495337;1230699,1497858;1225850,1501189;1209368,1510347;1193968,1516387;1159646,1533700;1079123,1563736;1023011,1578165;1068359,1569564;1076905,1567732;1104374,1557964;1121466,1552470;1148936,1538428;1180067,1527440;1200013,1519617;1208758,1514620;1216692,1512178;1227681,1506073;1230568,1504066;1238058,1496916;1254540,1487148;1273290,1477956;1280178,1473717;1303985,1457844;1314362,1448076;1325960,1440750;1355871,1418163;1377236,1398016;1401043,1377870;1473074,1296675;1482987,1279822;1483451,1278361;1499323,1253941;1504206,1246615;1510699,1237608;1512752,1233795;1525571,1211818;1550599,1159926;1575016,1104372;1582189,1081784;1651319,1018904;1649488,1020125;1649488,1020125;1657085,982722;1656866,983802;1658645,985937;1664139,992042;1667801,989600;1667894,989132;1665360,990821;1659255,985326;1651644,913373;1651218,913397;1650446,913440;1650709,916342;1650099,931604;1647657,940761;1633007,963960;1629345,984106;1625682,990821;1619578,1020125;1612863,1043323;1605537,1065912;1601265,1083615;1596381,1101930;1600276,1095872;1603706,1083005;1606758,1064690;1614083,1042102;1620798,1018904;1626903,989600;1630565,982885;1634228,962739;1648878,939540;1639111,986547;1631786,1025619;1615304,1075679;1612044,1080751;1610650,1088347;1606148,1101320;1589056,1138559;1581120,1158095;1576237,1168473;1570132,1179462;1553651,1208766;1535948,1237458;1513363,1275919;1488335,1313770;1471854,1335136;1454151,1355893;1448046,1364440;1441332,1372987;1430954,1381533;1413982,1400327;1414472,1402290;1396770,1420605;1377847,1434035;1362586,1446245;1348129,1456811;1350378,1456624;1366249,1445024;1381510,1432814;1400433,1419384;1418136,1401069;1417525,1398627;1434617,1379702;1444995,1371155;1451709,1362609;1457813,1354062;1475516,1333305;1491997,1311938;1517025,1274087;1539611,1235627;1557314,1206934;1573795,1177630;1579899,1166642;1584783,1156264;1592719,1136728;1609811,1099488;1616525,1074458;1633007,1024398;1640332,985327;1650099,938319;1652301,930062;1650709,929772;1651319,914511;1664749,900469;1657641,930090;1657642,930090;1664749,900470;1670243,894364;1666580,902301;1665742,918936;1665360,934656;1659255,953441;1659255,955587;1666580,934656;1667801,902300;1670647,896134;1643994,868113;1639995,877569;1638501,891312;1636575,884892;1635871,885798;1637891,892533;1636670,902301;1639111,910237;1641004,910132;1639722,905963;1640942,896195;1643994,868113;1695271,851630;1696492,852240;1695881,877881;1696492,895585;1694660,927941;1692829,946255;1687335,973117;1685504,995705;1676347,1037218;1667801,1073237;1652541,1079952;1653762,1076289;1656203,1050649;1665360,1023788;1672685,1019514;1672685,1019514;1680621,973117;1684893,951139;1688556,928551;1691608,907184;1692829,887038;1693439,869945;1694660,860787;1695271,851630;85974,568568;86277,568719;86306,568634;122803,481064;109373,506094;98385,515252;98359,515836;97297,539207;97327,539151;98385,515862;109373,506704;122803,481674;123260,481980;123489,481522;130127,427952;121581,434056;108762,460918;111695,463264;111790,462852;109373,460918;122192,434056;129759,428651;177131,393154;176360,393771;173087,406356;171026,412690;114867,515252;106931,540281;99606,565922;83734,619645;73357,656274;68474,683746;66032,697787;64201,711829;58707,749679;56875,772877;59928,797297;61358,783991;61149,779592;63590,753952;69084,716102;73441,710872;79769,668525;79462,661158;85492,643867;89081,629351;88008,631854;84345,630633;75188,656885;75799,671536;71526,699619;70916,704503;64811,711829;66642,697787;69084,683746;73967,656274;84345,619645;100216,565922;107541,540281;115477,515252;171636,412690;177131,393154;188119,332105;188118,332105;191170,334547;191170,334547;298114,245189;297996,245282;297640,245685;292655,250910;291394,252744;290571,253674;287008,258847;249772,302802;239394,315012;229017,327832;183130,378554;229628,327221;240005,314401;250382,302191;287618,258236;291394,252744;297640,245685;313609,203091;308341,204927;304422,206382;303490,207565;296775,213670;279683,224659;268085,237479;257097,250299;249772,257015;249523,256704;242599,265028;230848,279603;211925,300360;214977,304022;215036,303971;212535,300970;231459,280214;250382,257015;257707,250300;268695,237479;280293,224659;297385,213671;304100,207566;311425,204819;313737,204101;1197770,92794;1228902,106835;1242331,117824;1212420,103172;1197770,92794;1096439,48228;1120856,53722;1155040,70816;1096439,48228;728960,44184;716141,45786;688671,49449;661812,55554;650214,59217;636785,62880;607398,68653;601990,70817;564754,83636;528128,98288;502490,109888;485398,116603;443278,136138;423134,148959;403600,161779;372468,184977;343168,208176;315125,232642;317529,235648;323481,231566;328547,227789;346830,211839;376131,188640;407262,165442;426796,152621;446941,139801;489060,120266;505542,111719;531180,100119;567806,85468;605042,72648;620684,69575;628239,66993;731084,44804;947265,31058;960312,32356;978015,38460;964586,36629;936506,31135;947265,31058;1018303,26251;1043331,28082;1073852,40292;1036006,33577;1018303,26251;814115,26098;743610,29914;694775,36629;671579,42733;651435,50059;623355,53722;517140,94625;478683,111719;467085,115992;456708,121487;437174,131865;406652,147737;383456,166052;316309,218554;302276,230757;288548,243293;288839,243584;183235,367513;161869,396816;152103,414521;142336,431004;124023,465191;104103,496584;103879,497547;97164,515862;92280,524409;91060,525630;85642,543639;84345,554323;83124,569585;74578,594615;66642,619645;58096,656274;53213,689851;50161,723428;54434,700229;54830,698315;55655,689240;60538,655664;62067,656174;62200,655607;60539,655053;69085,618424;77020,593393;85527,568478;84956,568364;86177,553102;92891,524409;97775,515862;97939,515416;104490,497547;124634,465802;142946,431614;152713,415132;162480,397427;183846,368124;289450,244195;317529,218555;384677,166053;407873,147738;438395,131865;457928,121487;468306,115993;479904,111719;518361,94625;624576,53723;652656,50060;672800,42734;695996,36629;744831,29914;815336,26327;872005,28229;899880,0;928570,1831;957871,4884;977404,9768;990224,15873;1006095,12820;1029901,18315;1044552,22588;1043942,23199;1043331,27472;1018303,25640;1009757,23199;1001211,21367;984729,17704;968248,14041;951156,11599;932233,11599;916972,11599;893166,11599;892047,11242;881567,16483;885230,22588;921855,29914;905557,30198;905832,30219;923076,29914;937727,31745;965806,37239;979236,39071;1001822,43955;1025019,48839;1047604,54333;1070190,61049;1081178,64101;1092166,67764;1092307,67893;1100187,69252;1119282,76348;1121949,80390;1122687,80584;1139779,87299;1154430,93404;1169080,100120;1180068,106225;1187393,109888;1195328,114161;1222187,129423;1256371,151401;1274074,163611;1274587,163977;1283633,169473;1628124,817443;1627866,822552;1634838,823548;1641552,828431;1644605,844914;1656203,864450;1661087,864894;1661087,860177;1666049,846391;1665970,843694;1670853,827211;1677568,827211;1687945,820495;1689166,847357;1686114,860177;1682452,872387;1680620,892533;1680010,902911;1678789,913290;1676186,915025;1676347,915731;1678841,914068;1680010,904132;1680620,893754;1682452,873608;1686114,861398;1689166,848578;1694049,852241;1693439,861398;1692219,870555;1691608,887649;1690387,907795;1687335,929162;1683672,951750;1679399,973728;1671464,1020125;1664139,1024398;1654982,1051260;1652540,1076900;1651319,1080563;1640942,1108646;1637890,1111088;1625071,1141001;1638501,1111088;1641552,1108646;1622019,1164200;1611642,1169694;1609490,1174000;1609811,1174578;1612252,1169694;1622629,1164200;1615304,1184956;1601875,1209376;1595160,1221586;1587835,1233795;1582341,1242952;1574406,1260657;1565860,1277750;1552430,1296065;1539001,1313159;1539560,1312006;1524350,1332694;1491387,1368713;1484897,1378699;1491387,1369324;1524350,1333304;1499323,1371155;1486427,1384662;1476075,1392273;1475515,1393133;1469043,1398112;1468801,1399848;1440110,1429151;1409589,1457234;1408178,1458258;1397991,1471275;1373574,1489589;1350753,1506707;1350671,1506806;1373574,1490200;1397991,1471886;1377847,1492031;1361442,1502715;1350093,1507509;1349767,1507905;1337558,1515841;1332958,1517973;1321383,1527364;1310089,1535376;1292997,1546365;1287504,1546976;1281397,1549690;1280448,1550411;1288114,1547586;1293608,1546976;1271632,1563459;1257592,1570785;1243553,1577500;1233636,1578988;1231954,1579942;1185561,1600088;1183196,1600626;1169080,1609856;1177015,1612298;1147715,1625118;1150156,1616571;1140390,1620234;1131233,1623286;1112310,1629391;1109781,1626357;1100711,1628170;1089723,1630612;1067138,1636107;1066393,1636453;1087893,1631222;1098880,1628781;1108036,1626949;1111699,1630002;1130623,1623897;1139779,1620845;1149546,1617182;1147104,1625728;1121466,1637938;1120209,1637586;1102543,1644653;1087893,1648927;1065917,1654421;1056837,1653658;1037846,1657354;1037226,1658695;986561,1668463;974963,1665410;965196,1665410;948104,1670904;932843,1672125;917582,1672736;915924,1672025;902017,1674491;885230,1671515;885840,1670904;888892,1666631;874853,1664800;881567,1661137;901712,1660526;921245,1659916;949325,1660526;968858,1658695;1005484,1650758;1029901,1645264;1048214,1644653;1049488,1644062;1031733,1644654;1007316,1650148;970690,1658085;951156,1659916;923076,1659306;903543,1659916;883398,1660527;884009,1658085;888282,1651980;1076294,1620845;1203874,1572616;1237448,1554912;1256371,1545144;1275905,1534766;1312531,1512789;1341832,1490200;1396770,1447466;1412031,1435256;1426681,1422436;1448657,1402290;1457813,1387028;1470966,1374970;1471072,1374213;1458424,1385807;1449267,1401069;1427292,1421215;1412641,1434035;1397381,1446245;1342442,1488979;1313142,1511568;1276516,1533545;1256982,1543923;1238058,1553691;1204485,1571395;1076905,1619624;888892,1650759;874853,1650759;873021,1645875;858371,1645264;844941,1650759;805874,1651369;777184,1650148;763144,1648927;749104,1646485;757562,1637463;755818,1637938;724308,1632102;722855,1632444;662423,1621455;638616,1616571;617861,1612908;592834,1601309;561702,1589710;529349,1576889;534843,1572616;557429,1576889;567196,1585436;600769,1595204;667306,1612298;683788,1615350;701490,1618403;721024,1622676;742550,1627331;744220,1626949;764364,1630002;764975,1628781;794275,1630002;799159,1630612;844331,1630612;877294,1631833;916361,1628781;921245,1628781;923076,1633665;961533,1628781;987171,1622676;1001822,1620234;1010978,1619013;1031122,1614129;1047604,1610467;1064085,1606193;1094317,1600960;1098270,1599478;1066528,1604972;1050046,1609246;1033565,1612908;1013420,1617792;1004264,1619013;989614,1621455;949935,1625118;923076,1627560;918193,1627560;879125,1630612;846162,1629391;800990,1629391;796107,1628781;777184,1620845;766806,1627560;766780,1627613;775352,1622065;794276,1630002;764975,1628781;765206,1628631;746052,1625728;723466,1620845;703932,1616571;686229,1613519;669748,1610467;603211,1593373;569638,1583605;559871,1575058;537284,1570785;503711,1553691;493944,1554302;459149,1536597;453045,1525608;454266,1524998;475631,1536597;496996,1548197;503100,1544534;478073,1528050;457318,1518893;428628,1502410;404211,1486537;365754,1470054;351103,1457845;354155,1456624;368806,1460897;338284,1429151;321192,1415110;305321,1401069;285177,1384586;255876,1352230;253866,1345946;247940,1340020;227797,1318043;225355,1307054;217419,1296065;216474,1294583;207041,1288128;188728,1261878;178351,1237458;177131,1237458;163091,1210597;149661,1183735;135621,1152601;122803,1120855;135621,1142222;148441,1169084;152713,1183735;154480,1186325;152306,1175022;146637,1164734;137410,1143983;126464,1125739;113035,1089109;101529,1051560;97752,1040615;81296,974927;74019,927241;73967,928551;74578,938319;77630,960908;81293,984106;75188,963960;70916,938319;66032,938319;62980,915121;58707,900469;55044,886428;44667,875439;41615,875439;38563,860177;37342,840641;39783,813170;41004,803402;43083,796702;42073,781424;43446,758836;45888,754258;45888,751510;41004,760668;36732,754563;28796,743574;27346,734875;26965,735637;24523,760057;22691,784476;20860,803402;20860,842472;21470,862619;22691,882765;17198,901690;15977,901690;12314,865061;12314,827211;15366,797907;20858,803399;15977,797297;14756,775319;15977,741742;16587,732585;18419,717323;25744,689851;29394,671601;28186,667263;23912,691682;16587,719155;14756,734416;14145,743574;12924,777151;14145,799128;11093,828431;11093,866282;14756,902911;15977,902911;23912,937709;28186,966402;37342,995705;51763,1058719;53022,1070795;55655,1070795;69085,1103151;73968,1119634;64811,1105593;55044,1083615;54434,1089720;49123,1073256;45278,1073848;41004,1059807;26354,1026229;17198,996316;16587,971286;12314,941982;9262,912679;2547,891312;6820,777761;11093,748458;7431,732585;14756,688630;16587,678252;21470,642843;34290,617203;31237,652001;34289,646036;36121,631778;36732,615982;42225,595835;50771,565311;61149,534176;61926,533302;66643,508536;73357,490831;81293,476180;97164,445655;109983,418184;128296,382775;141726,367513;152713,346146;161870,332715;171637,327832;174079,324169;183846,304633;202769,282655;203284,291841;201903,295702;221692,275330;231459,262510;244278,250300;245383,251527;244889,250910;260760,235037;276631,220386;293723,202071;317529,184367;343168,165442;358497,154747;368806,145295;387119,134307;406652,123929;409238,122599;415885,116069;426797,108056;438777,101951;447252,100000;448772,98898;614809,31745;620969,30405;638005,24419;649756,22053;655883,22001;658150,21367;797328,3052;836853,2900;879125,3662;879912,4253;900491,1831;919414,4883;938337,8546;948100,10766;937727,7936;918803,4273;899880,1221;8998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0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0" o:spid="_x0000_s1034" style="position:absolute;left:36290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0" o:spid="_x0000_s1035" style="position:absolute;left:70199;top:107537;width:6870;height:678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541,674502;370330,676231;370522,676314;400240,656946;389858,659418;374285,661396;373544,659418;384420,658429;400240,656946;427245,654357;426611,654537;426936,654473;233512,650641;244511,653484;249208,653731;262309,660160;268241,661396;268612,661520;269972,660160;275163,661644;280354,662880;290582,665259;290736,665105;302601,667083;308286,668072;313971,668567;325589,669061;341409,668814;342096,668814;343634,667948;347094,666836;350617,666774;353027,667083;353676,668814;359206,668814;357476,671286;356488,672523;353274,674006;347341,674006;339679,673512;323117,673017;310758,672028;299881,670545;289005,668814;272444,666341;259590,662138;259739,662030;252174,659666;245500,656699;237837,654226;229927,651506;233512,650641;379019,645340;375242,645916;349123,647236;357723,648292;359948,647797;375274,646067;377796,645576;402486,641757;389658,643716;394060,643841;400394,642667;449312,641186;409079,651903;429439,647365;191366,636177;219793,648292;229927,651506;237590,654226;245253,656698;251927,659665;250444,660902;246489,660160;232399,654968;225478,652248;218557,649281;209411,646067;201501,642605;195321,639391;191366,636177;202984,629996;216579,636919;214849,637908;199029,630243;202984,629996;152805,613182;169614,622578;173074,626534;165164,622331;159232,618622;152805,613182;182280,606838;182282,606908;183117,607919;183209,607496;543270,590608;542373,590682;527541,601314;512957,609226;502575,615408;496890,617880;490958,620353;483789,624061;478351,627276;470441,630490;462284,633457;460059,635682;456598,636919;447947,638402;436823,641864;426689,645078;415565,648292;401723,651754;382195,654968;381701,655710;372312,658058;372555,658182;382982,655575;383184,654968;402712,651754;416554,648292;427678,645078;437812,641864;448936,638402;457587,636919;451731,640434;451902,640380;458082,636671;461542,635435;461773,635371;463273,633704;471430,630737;479340,627523;484778,624309;491946,620600;497879,618127;501947,616358;504059,614913;514441,608732;529025,600820;119392,587189;120331,587994;120651,588157;544929,580734;544845,580792;544845,580863;545237,580919;545339,580792;550270,577043;548810,578052;548552,578320;549553,577679;99209,564589;108545,575584;101142,566699;567771,564582;567749,564590;567586,565710;563631,570161;558934,575353;559217,575288;563631,570408;567586,565957;567771,564582;123370,559014;123859,559611;123884,559529;86806,553347;93233,557551;93548,557923;96477,558571;103120,564721;112266,572139;116221,577578;118446,580298;127839,588210;125120,590435;116372,580713;115974,580792;124252,589993;125120,590435;127839,588210;151322,606754;146625,608237;148355,609474;141434,609721;136985,606754;132783,603540;122401,594886;112760,586232;103862,577578;99660,573375;95705,568924;97188,566946;102131,571397;107570,575600;114244,582770;114811,583257;107570,575600;102379,571397;97435,566946;91997,560270;86806,553347;631360,514035;631235,514088;628535,520570;628765,483059;622214,492524;619001,498458;615788,503897;608125,514035;601451,524172;595518,532331;595024,532634;594619,533234;595271,532826;601203,524667;607878,514529;615540,504392;618754,498952;621967,493018;628641,483376;654349,479667;651135,489310;645450,499694;639765,510326;634574,517002;638034,510079;641001,503156;643225,499447;646192,494502;648911,489557;654349,479667;638349,458473;632349,469035;632239,469289;638282,458650;641640,434550;634428,454258;619259,485274;617038,488786;617023,488815;611832,497716;606641,507359;600709,514777;595765,523183;566597,556067;556957,564227;556032,564930;555633,565334;551602,568621;548305,572386;536193,581534;534295,582734;529140,586937;528396,587421;527294,588457;517654,594886;508013,600820;506910,601379;500383,605620;498359,606641;496396,607990;489722,611699;483486,614145;469587,621157;436980,633322;414258,639166;432621,635682;436082,634940;447205,630984;454127,628759;465250,623072;477857,618622;485933,615454;489474,613430;492688,612441;497137,609968;498306,609155;501340,606259;508013,602303;515606,598580;518395,596864;528036,590435;532238,586479;536935,583512;549047,574364;557698,566205;567338,558045;596507,525161;600521,518335;600709,517743;607136,507853;609113,504886;611743,501238;612574,499694;617765,490793;627900,469777;637787,447277;640692,438128;668685,412662;667944,413156;667944,413156;671020,398008;670932,398446;671652,399310;673877,401783;675360,400794;675397,400604;674371,401288;671899,399063;668817,369921;668644,369931;668332,369948;668438,371124;668191,377305;667203,381014;661270,390409;659787,398569;658304,401288;655832,413156;653113,422552;650147,431700;648416,438870;646439,446288;648016,443834;649405,438623;650641,431205;653607,422057;656326,412662;658798,400794;660281,398074;661764,389915;667697,380519;663742,399557;660776,415381;654102,435656;652781,437710;652217,440787;650394,446041;643473,461123;640259,469035;638282,473238;635810,477689;629136,489557;621967,501178;612821,516755;602686,532084;596013,540738;588844,549144;586372,552606;583653,556067;579451,559529;572578,567140;572777,567935;565608,575353;557945,580792;551766,585737;545912,590017;546822,589941;553249,585243;559429,580298;567091,574858;574260,567441;574013,566452;580934,558787;585136,555326;587855,551864;590327,548403;597496,539996;604170,531342;614304,516013;623450,500436;630619,488815;637293,476947;639765,472497;641742,468293;644956,460381;651877,445299;654596,435162;661270,414887;664236,399063;668191,380025;669083,376680;668438,376563;668685,370382;674124,364695;671245,376692;671246,376692;674124,364695;676348,362223;674865,365437;674526,372174;674371,378541;671899,386149;671899,387018;674865,378541;675360,365437;676512,362939;665719,351591;664100,355420;663495,360986;662715,358386;662430,358753;663248,361481;662753,365437;663742,368651;664508,368609;663989,366920;664483,362964;665719,351591;686483,344915;686978,345162;686730,355547;686978,362717;686236,375821;685494,383239;683270,394118;682528,403266;678820,420079;675360,434667;669180,437387;669674,435903;670663,425519;674371,414640;677337,412909;677337,412909;680551,394118;682281,385217;683764,376069;685000,367415;685494,359256;685742,352333;686236,348624;686483,344915;34814,230273;34937,230335;34949,230300;49728,194834;44290,204971;39840,208680;39830,208917;39399,218382;39412,218359;39840,208927;44290,205218;49728,195081;49913,195204;50006,195019;52694,173323;49233,175795;44042,186674;45230,187625;45268,187458;44290,186674;49480,175795;52545,173606;71727,159230;71415,159480;70090,164576;69255,167142;46514,208680;43301,218817;40334,229202;33907,250960;29705,265795;27728,276921;26739,282608;25997,288295;23773,303624;23031,313020;24267,322910;24846,317521;24762,315739;25750,305355;27975,290025;29739,287907;32302,270756;32177,267773;34619,260770;36072,254891;35638,255905;34155,255410;30447,266042;30694,271976;28964,283350;28717,285328;26245,288295;26986,282608;27975,276921;29952,265795;34155,250960;40582,229202;43548,218817;46761,208680;69502,167142;71727,159230;76177,134505;76177,134505;77412,135494;77412,135493;120718,99303;120671,99341;120526,99504;118508,101620;117997,102363;117664,102740;116221,104834;101143,122636;96940,127582;92738,132774;74157,153317;92985,132527;97187,127334;101390,122389;116468,104587;117997,102363;120526,99504;126993,82253;124860,82997;123273,83586;122895,84065;120176,86538;113255,90988;108558,96181;104109,101373;101143,104093;101042,103966;98238,107338;93480,113241;85817,121647;87053,123131;87077,123110;86064,121895;93727,113488;101390,104093;104356,101373;108805,96181;113502,90988;120423,86538;123142,84065;126109,82953;127045,82662;485025,37582;497632,43269;503070,47719;490958,41785;485025,37582;443992,19533;453879,21758;467722,28681;443992,19533;295185,17895;289994,18544;278871,20027;267994,22500;263298,23983;257860,25467;245960,27805;243770,28681;228692,33873;213860,39807;203478,44505;196557,47225;179501,55137;171344,60329;163434,65521;150827,74917;138962,84312;127607,94221;128580,95439;130991,93785;133042,92256;140445,85796;152310,76400;164917,67005;172827,61812;180984,56620;198040,48708;204714,45247;215096,40549;229927,34615;245006,29423;251340,28178;254399,27132;296045,18146;383586,12579;388869,13104;396038,15577;390599,14835;379229,12610;383586,12579;412352,10632;422486,11373;434846,16318;419520,13599;412352,10632;329668,10570;301117,12115;281342,14835;271949,17307;263792,20274;252421,21758;209411,38324;193838,45247;189141,46977;184939,49203;177029,53406;164670,59834;155277,67252;128086,88516;122404,93458;116845,98535;116962,98653;74199,148845;65547,160713;61592,167883;57637,174559;50222,188405;42155,201120;42065,201509;39346,208927;37368,212388;36874,212883;34680,220177;34155,224504;33660,230685;30200,240822;26986,250960;23526,265795;21548,279394;20312,292992;22042,283597;22203,282821;22537,279146;24514,265548;25133,265754;25187,265524;24515,265300;27975,250465;31188,240328;34633,230237;34402,230191;34896,224009;37615,212388;39593,208927;39659,208746;42312,201509;50469,188652;57885,174806;61840,168131;65795,160960;74446,149092;117210,98900;128580,88516;155771,67252;165164,59835;177524,53406;185434,49203;189636,46978;194332,45247;209905,38324;252916,21758;264287,20275;272444,17308;281837,14835;301612,12115;330162,10663;353110,11433;364398,0;376015,742;387880,1978;395790,3956;400981,6429;407408,5192;417048,7418;422981,9148;422734,9396;422486,11126;412352,10385;408891,9396;405431,8654;398756,7170;392083,5687;385161,4698;377499,4698;371319,4698;361679,4698;361226,4553;356982,6676;358465,9148;373296,12115;366696,12230;366808,12239;373791,12115;379723,12857;391094,15082;396532,15824;405678,17802;415071,19780;424217,22005;433363,24725;437812,25961;442262,27445;442319,27497;445510,28047;453242,30922;454322,32558;454621,32637;461542,35357;467475,37829;473407,40549;477857,43022;480823,44505;484036,46236;494913,52417;508755,61318;515924,66263;516131,66411;519795,68638;659293,331069;659188,333138;662012,333541;664730,335519;665967,342195;670663,350107;672641,350287;672641,348377;674650,342793;674618,341701;676595,335025;679315,335025;683517,332305;684011,343184;682775,348377;681292,353322;680550,361481;680303,365684;679809,369887;678755,370590;678820,370876;679830,370203;680303,366179;680550,361975;681292,353816;682775,348871;684011,343679;685989,345162;685742,348871;685247,352580;685000,359503;684505,367662;683270,376316;681787,385464;680056,394365;676843,413156;673877,414887;670169,425766;669180,436151;668685,437634;664483,449008;663247,449997;658057,462112;663495,449997;664730,449008;656820,471508;652618,473733;651747,475477;651877,475711;652866,473733;657068,471508;654102,479914;648663,489804;645944,494749;642978,499694;640753,503403;637540,510573;634079,517496;628641,524914;623203,531837;623430,531370;617270,539749;603922,554337;601294,558381;603922,554584;617270,539996;607136,555325;601914,560796;597722,563878;597495,564227;594875,566243;594776,566946;583159,578814;570799,590188;570228,590603;566103,595875;556215,603292;546974,610225;546941,610265;556215,603540;566103,596122;557945,604281;551302,608608;546707,610550;546575,610710;541631,613924;539768,614788;535081,618591;530508,621836;523586,626287;521362,626534;518889,627633;518505,627925;521609,626781;523834,626534;514935,633210;509250,636177;503564,638897;499549,639499;498868,639886;480081,648045;479123,648263;473407,652001;476621,652990;464756,658182;465744,654721;461789,656204;458082,657440;450419,659913;449395,658684;445722,659418;441273,660407;432127,662633;431825,662773;440531,660654;444981,659665;448688,658924;450172,660160;457834,657687;461542,656451;465497,654968;464508,658429;454127,663374;453618,663232;446464,666094;440531,667825;431633,670050;427956,669741;420265,671238;420015,671781;399498,675737;394801,674500;390846,674500;383925,676726;377746,677220;371566,677467;370894,677180;365263,678178;358465,676973;358712,676726;359948,674995;354263,674253;356982,672770;365139,672522;373049,672275;384420,672522;392330,671781;407161,668566;417048,666341;424464,666094;424980,665854;417790,666094;407903,668319;393071,671534;385161,672275;373791,672028;365881,672275;357723,672523;357971,671534;359701,669061;435835,656451;487497,636919;501092,629748;508755,625792;516665,621589;531496,612688;543361,603540;565608,586232;571788,581287;577720,576095;586619,567935;590327,561754;595653,556871;595696,556564;590574,561260;586866,567441;577968,575600;572035,580792;565856,585737;543609,603045;531744,612193;516912,621094;509002,625298;501340,629254;487744,636424;436082,655957;359948,668567;354263,668567;353521,666589;347589,666341;342151,668567;326331,668814;314713,668319;309027,667825;303342,666836;306767,663182;306061,663374;293301,661011;292713,661149;268242,656699;258601,654721;250197,653237;240062,648539;227456,643842;214355,638649;216579,636919;225725,638649;229680,642111;243276,646067;270219,652990;276893,654226;284062,655462;291972,657193;300688,659078;301365,658924;309522,660160;309769,659666;321634,660160;323611,660407;341903,660407;355251,660902;371071,659666;373049,659666;373791,661644;389363,659666;399745,657193;405678,656204;409386,655710;417543,653732;424217,652248;430891,650517;443133,648398;444734,647798;431880,650023;425206,651754;418532,653237;410374,655215;406667,655710;400734,656699;384667,658182;373791,659171;371813,659171;355993,660407;342645,659913;324353,659913;322376,659666;314713,656451;310511,659171;310500,659192;313971,656946;321634,660160;309769,659665;309863,659605;302106,658429;292960,656451;285050,654721;277882,653484;271208,652248;244264,645325;230669,641369;226714,637908;217568,636177;203973,629254;200018,629501;185928,622331;183456,617880;183950,617633;192602,622331;201254,627029;203725,625545;193591,618869;185187,615160;173569,608485;163681,602056;148108,595380;142176,590435;143412,589941;149344,591671;136985,578814;130064,573128;123637,567441;115480,560765;103615,547661;102801,545116;100401,542716;92244,533815;91255,529364;88042,524914;87659,524313;83839,521699;76424,511068;72222,501178;71727,501178;66042,490299;60604,479420;54918,466810;49728,453953;54918,462606;60110,473486;61840,479420;62555,480469;61675,475891;59379,471724;55643,463320;51211,455931;45772,441096;41113,425888;39584,421455;32920,394851;29973,375538;29952,376069;30200,380025;31436,389173;32919,398569;30447,390409;28717,380025;26739,380025;25503,370629;23773,364695;22290,359008;18087,354558;16852,354558;15616,348377;15121,340464;16110,329338;16604,325382;17446,322669;17037,316481;17593,307333;18582,305479;18582,304366;16604,308075;14874,305602;11661,301152;11073,297628;10919,297937;9930,307827;9189,317717;8447,325382;8447,341206;8694,349366;9189,357525;6964,365190;6470,365190;4987,350355;4987,335025;6222,323157;8446,325381;6470,322910;5975,314009;6470,300410;6717,296701;7458,290520;10425,279394;11903,272002;11413,270245;9683,280135;6717,291262;5975,297443;5728,301152;5234,314750;5728,323651;4492,335519;4492,350849;5975,365684;6470,365684;9683,379778;11413,391398;15121,403266;20961,428787;21471,433678;22537,433678;27975,446782;29953,453458;26245,447771;22290,438870;22043,441343;19892,434675;18335,434914;16604,429228;10672,415629;6964,403514;6717,393376;4987,381508;3751,369640;1032,360986;2762,314998;4492,303130;3009,296701;5975,278899;6717,274696;8694,260355;13885,249971;12649,264064;13885,261648;14627,255874;14874,249476;17099,241317;20559,228954;24762,216344;25076,215990;26986,205960;29705,198790;32919,192856;39346,180493;44537,169367;51952,155026;57390,148845;61840,140191;65548,134752;69503,132774;70491,131290;74446,123378;82109,114477;82318,118197;81759,119761;89772,111510;93727,106318;98918,101373;99365,101870;99165,101620;105592,95192;112019,89257;118940,81840;128580,74670;138962,67005;145170,62673;149344,58845;156760,54395;164670,50192;165717,49653;168409,47009;172827,43763;177678,41291;181110,40501;181726,40054;248961,12857;251455,12314;258354,9890;263112,8932;265594,8911;266511,8654;322870,1236;338875,1174;355993,1483;356312,1722;364645,742;372308,1978;379970,3461;383924,4360;379723,3214;372060,1731;364398,495;364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0" o:spid="_x0000_s1036" style="position:absolute;left:66770;top:104584;width:3422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5677f"/>
                <v:stroke joinstyle="miter"/>
                <v:path arrowok="t" o:connecttype="custom" o:connectlocs="186080,336619;184480,337482;184576,337524;199380,327858;194208,329092;186451,330079;186081,329092;191499,328598;199380,327858;212833,326566;212517,326655;212679,326624;116324,324711;121804,326130;124143,326254;130670,329462;133625,330079;133810,330141;134487,329462;137073,330202;139659,330819;144754,332007;144830,331930;150741,332917;153573,333411;156405,333657;162193,333904;170073,333781;170415,333781;171182,333349;172906,332794;174660,332763;175861,332917;176184,333781;178939,333781;178077,335015;177585,335632;175984,336372;173029,336372;169211,336125;160961,335878;154804,335385;149386,334644;143968,333781;135718,332547;129315,330449;129389,330395;125621,329215;122296,327734;118479,326500;114539,325143;116324,324711;188809,322066;186928,322353;173916,323012;178200,323539;179309,323292;186943,322428;188200,322184;200499,320278;194109,321255;196302,321318;199457,320732;223825,319992;203783,325341;213926,323076;95329,317493;109490,323539;114539,325143;118356,326500;122173,327734;125498,329215;124759,329832;122789,329462;115770,326871;112322,325513;108874,324032;104318,322428;100378,320701;97300,319097;95329,317493;101117,314408;107889,317863;107027,318356;99147,314531;101117,314408;76120,306017;84493,310706;86217,312680;82277,310583;79322,308732;76120,306017;90803,302851;90804,302886;91220,303390;91266,303179;270631,294751;270184,294788;262796,300094;255530,304043;250359,307128;247527,308362;244571,309595;241000,311446;238291,313050;234351,314655;230287,316135;229179,317246;227455,317863;223145,318603;217604,320331;212556,321935;207014,323539;200119,325267;190391,326871;190145,327241;185468,328413;185589,328475;190783,327173;190884,326871;200611,325267;207507,323539;213048,321935;218097,320331;223638,318603;227948,317863;225030,319617;225116,319590;228194,317739;229918,317123;230033,317091;230780,316259;234844,314778;238784,313174;241493,311570;245064,309719;248019,308485;250046,307602;251098,306881;256269,303796;263534,299847;59475,293044;59943,293446;60103,293528;271457,289823;271415,289852;271415,289888;271611,289916;271661,289852;274118,287981;273391,288485;273262,288618;273761,288299;49421,281766;54072,287253;50384,282819;282836,281762;282825,281766;282744,282325;280774,284547;278434,287138;278575,287105;280774,284670;282744,282449;282836,281762;61457,278984;61701,279281;61713,279241;43242,276156;46444,278253;46601,278439;48060,278762;51369,281832;55926,285534;57896,288248;59004,289606;63683,293554;62329,294665;57971,289813;57773,289852;61896,294444;62329,294665;63683,293554;75381,302809;73042,303549;73904,304166;70456,304289;68239,302809;66146,301205;60974,296886;56172,292567;51739,288248;49646,286151;47675,283929;48414,282942;50877,285163;53586,287261;56911,290840;57193,291082;53586,287261;51000,285163;48537,282942;45828,279611;43242,276156;314513,256536;314451,256563;313106,259797;313220,241077;309957,245801;308356,248762;306756,251477;302938,256536;299614,261595;296658,265667;296412,265818;296210,266117;296535,265914;299490,261842;302815,256783;306632,251724;308233,249009;309834,246048;313159,241235;325965,239384;324364,244197;321532,249379;318700,254685;316114,258017;317838,254562;319316,251107;320424,249256;321901,246788;323256,244320;325965,239384;317995,228807;315006,234078;314951,234205;317961,228896;319634,216868;316041,226704;308485,242182;307378,243935;307371,243950;304785,248392;302199,253204;299244,256906;296781,261102;282251,277513;277449,281585;276988,281936;276789,282138;274781,283778;273139,285657;267105,290223;266160,290821;263592,292919;263221,293160;262672,293678;257870,296886;253068,299847;252518,300127;249266,302243;248258,302752;247280,303426;243956,305277;240849,306498;233926,309997;217682,316068;206363,318984;215511,317246;217235,316876;222776,314901;226224,313791;231765,310953;238045,308732;242068,307150;243832,306140;245433,305647;247650,304413;248232,304007;249743,302562;253068,300588;256850,298730;258239,297873;263042,294665;265135,292690;267475,291210;273508,286644;277818,282572;282621,278500;297151,262089;299150,258682;299244,258387;302446,253451;303431,251970;304741,250150;305155,249379;307741,244937;312789,234448;317715,223220;319162,218654;333107,205944;332737,206191;332737,206191;334270,198631;334226,198850;334584,199281;335693,200515;336431,200022;336450,199927;335939,200268;334708,199158;333172,184614;333086,184619;332931,184628;332984,185214;332861,188299;332368,190150;329413,194839;328674,198911;327935,200268;326704,206191;325349,210880;323872,215446;323010,219024;322025,222726;322810,221502;323502,218901;324118,215199;325595,210633;326950,205944;328181,200022;328920,198664;329659,194592;332614,189903;330644,199405;329166,207302;325842,217420;325184,218445;324903,219981;323995,222603;320547,230130;318946,234078;317961,236176;316730,238397;313405,244320;309834,250120;305278,257893;300229,265544;296905,269863;293334,274058;292102,275785;290748,277513;288654,279241;285231,283039;285330,283436;281759,287138;277941,289852;274863,292320;271947,294456;272400,294418;275602,292074;278680,289606;282497,286891;286069,283189;285945,282696;289393,278870;291487,277143;292841,275415;294072,273688;297643,269492;300968,265174;306017,257523;310573,249749;314144,243950;317468,238027;318700,235806;319685,233708;321286,229760;324734,222233;326088,217173;329413,207055;330890,199158;332861,189656;333305,187988;332984,187929;333107,184844;335816,182006;334382,187993;334382,187993;335816,182006;336924,180772;336185,182376;336016,185739;335939,188916;334708,192713;334708,193147;336185,188916;336431,182376;337006,181130;331629,175466;330822,177377;330521,180155;330132,178858;329990,179041;330398,180402;330152,182376;330644,183980;331026,183959;330767,183117;331013,181142;331629,175466;341973,172135;342219,172258;342096,177440;342219,181019;341850,187559;341480,191261;340372,196690;340003,201256;338155,209646;336431,216926;333353,218284;333599,217544;334092,212361;335939,206932;337417,206068;337417,206068;339017,196690;339879,192248;340618,187682;341234,183363;341480,179291;341603,175836;341850,173985;341973,172135;17343,114921;17404,114952;17410,114934;24772,97234;22063,102294;19846,104145;19841,104263;19627,108986;19633,108975;19846,104268;22063,102417;24772,97358;24864,97419;24910,97327;26249,86499;24526,87733;21940,93162;22531,93637;22551,93553;22063,93162;24649,87733;26175,86640;35731,79466;35576,79590;34915,82134;34500,83414;23171,104145;21570,109204;20093,114386;16891,125245;14798,132648;13813,138201;13320,141039;12951,143877;11842,151528;11473,156217;12089,161153;12377,158463;12335,157574;12828,152392;13936,144741;14815,143684;16091,135125;16029,133636;17246,130141;17969,127207;17753,127713;17014,127466;15167,132772;15290,135733;14428,141410;14305,142397;13074,143877;13443,141039;13936,138201;14921,132648;17014,125245;20216,114386;21693,109204;23294,104145;34623,83414;35731,79466;37948,67126;37948,67126;38563,67620;38563,67620;60136,49558;60112,49577;60040,49659;59035,50715;58780,51085;58614,51274;57896,52319;50384,61203;48291,63671;46198,66263;36941,76515;46321,66139;48414,63548;50507,61080;58019,52196;58780,51085;60040,49659;63262,41050;62199,41421;61409,41715;61220,41954;59866,43188;56418,45409;54079,48000;51862,50591;50384,51949;50334,51886;48938,53568;46567,56514;42750,60710;43366,61450;43377,61440;42873,60833;46690,56638;50507,51949;51985,50592;54202,48000;56541,45409;59989,43188;61344,41954;62821,41399;63288,41254;241616,18756;247896,21594;250605,23815;244571,20854;241616,18756;221175,9748;226101,10859;232996,14314;221175,9748;147047,8931;144461,9254;138920,9995;133502,11229;131162,11969;128453,12710;122525,13876;121434,14314;113923,16905;106535,19866;101363,22211;97915,23568;89419,27517;85355,30108;81415,32699;75135,37388;69224,42077;63567,47022;64053,47630;65253,46805;66275,46042;69963,42818;75874,38129;82154,33440;86094,30848;90158,28257;98654,24309;101979,22581;107150,20236;114539,17275;122050,14684;125205,14063;126729,13541;147475,9056;191084,6278;193716,6540;197287,7774;194578,7404;188913,6293;191084,6278;205414,5306;210462,5676;216619,8144;208985,6787;205414,5306;164224,5275;150002,6046;140151,7404;135472,8637;131408,10118;125744,10859;104318,19126;96561,22581;94221,23445;92128,24555;88187,26653;82031,29861;77351,33563;63806,44175;60976,46642;58206,49175;58265,49234;36962,74283;32653,80206;30682,83784;28712,87116;25018,94026;21000,100371;20955,100566;19600,104268;18615,105995;18369,106242;17276,109882;17014,112042;16768,115127;15044,120186;13443,125245;11719,132648;10734,139435;10119,146222;10980,141533;11060,141146;11227,139312;12212,132525;12520,132628;12547,132514;12212,132402;13936,124998;15537,119939;17253,114903;17137,114880;17384,111795;18738,105995;19723,104268;19756,104178;21078,100566;25141,94150;28835,87239;30806,83908;32776,80329;37086,74407;58388,49358;64053,44175;77598,33563;82277,29861;88434,26653;92374,24555;94467,23445;96807,22581;104565,19126;125990,10859;131655,10118;135718,8638;140397,7404;150248,6046;164471,5321;175902,5706;181525,0;187313,370;193223,987;197164,1974;199749,3208;202951,2591;207753,3702;210709,4566;210586,4689;210462,5553;205414,5183;203690,4689;201966,4319;198641,3578;195317,2838;191869,2344;188052,2344;184973,2344;180171,2344;179945,2272;177831,3332;178570,4566;185958,6046;182670,6104;182726,6108;186204,6046;189160,6416;194824,7527;197533,7897;202089,8884;206768,9872;211324,10982;215880,12339;218097,12956;220313,13697;220342,13723;221931,13997;225783,15432;226321,16249;226470,16288;229918,17645;232873,18879;235829,20237;238045,21471;239523,22211;241123,23075;246542,26160;253437,30602;257008,33070;257112,33144;258937,34255;328428,165224;328376,166257;329782,166458;331137,167446;331752,170777;334092,174726;335077,174816;335077,173862;336078,171076;336062,170530;337047,167199;338402,167199;340495,165842;340741,171271;340126,173862;339387,176330;339017,180402;338894,182500;338648,184597;338123,184948;338155,185091;338658,184755;338894,182746;339017,180649;339387,176577;340126,174109;340741,171518;341726,172258;341603,174109;341357,175960;341234,179415;340987,183487;340372,187806;339633,192371;338771,196813;337170,206191;335693,207055;333846,212484;333353,217667;333107,218407;331013,224083;330398,224577;327812,230623;330521,224577;331137,224083;327196,235312;325103,236423;324669,237293;324734,237410;325226,236423;327319,235312;325842,239508;323133,244443;321778,246911;320301,249379;319192,251230;317592,254809;315868,258264;313159,261965;310450,265420;310563,265187;307494,269369;300845,276649;299536,278668;300845,276773;307494,269492;302446,277143;299844,279873;297756,281411;297643,281585;296338,282592;296289,282942;290501,288865;284344,294541;284060,294748;282005,297379;277079,301081;272476,304541;272459,304561;277079,301205;282005,297503;277941,301575;274632,303734;272343,304703;272277,304783;269814,306387;268886,306818;266551,308716;264273,310336;260825,312557;259717,312680;258485,313229;258294,313375;259840,312804;260949,312680;256516,316012;253683,317493;250851,318850;248851,319151;248512,319344;239153,323416;238676,323524;235829,325390;237429,325883;231519,328475;232011,326747;230041,327488;228194,328105;224377,329338;223867,328725;222037,329092;219821,329585;215265,330696;215114,330766;219451,329709;221668,329215;223515,328845;224254,329462;228071,328228;229918,327611;231888,326871;231396,328598;226224,331066;225970,330995;222407,332423;219451,333287;215018,334398;213187,334243;209356,334990;209231,335261;199011,337236;196671,336619;194701,336619;191253,337729;188175,337976;185096,338099;184762,337956;181956,338454;178570,337853;178693,337729;179309,336865;176477,336495;177831,335755;181895,335632;185835,335508;191499,335632;195440,335261;202828,333657;207753,332547;211447,332423;211704,332304;208123,332423;203197,333534;195809,335138;191869,335508;186204,335385;182264,335508;178200,335632;178324,335138;179186,333904;217112,327611;242847,317863;249620,314284;253437,312310;257378,310212;264766,305770;270676,301205;281759,292567;284837,290099;287792,287508;292225,283436;294072,280351;296726,277914;296747,277761;294196,280104;292348,283189;287916,287261;284960,289852;281882,292320;270800,300958;264889,305524;257501,309966;253560,312063;249743,314038;242971,317616;217235,327364;179309,333657;176477,333657;176107,332670;173152,332547;170443,333657;162562,333781;156775,333534;153943,333287;151110,332794;152817,330970;152465,331066;146109,329886;145815,329956;133625,327734;128823,326747;124636,326007;119587,323662;113307,321318;106781,318727;107889,317863;112445,318727;114416,320454;121188,322428;134610,325883;137935,326500;141506,327117;145446,327981;149788,328922;150125,328845;154189,329462;154312,329215;160222,329462;161208,329585;170320,329585;176969,329832;184850,329215;185835,329215;186204,330202;193962,329215;199134,327981;202089,327488;203936,327241;208000,326254;211324,325513;214649,324650;220747,323592;221545,323292;215142,324403;211817,325267;208492,326007;204429,326994;202582,327241;199626,327734;191622,328475;186204,328968;185219,328968;177339,329585;170689,329338;161577,329338;160592,329215;156775,327611;154681,328968;154676,328979;156405,327858;160223,329462;154312,329215;154359,329185;150495,328598;145939,327611;141998,326747;138427,326130;135103,325513;121681,322058;114908,320084;112938,318356;108382,317493;101609,314038;99639,314161;92620,310583;91389,308362;91635,308238;95945,310583;100255,312927;101486,312187;96438,308855;92251,307004;86463,303673;81538,300464;73780,297133;70825,294665;71441,294418;74396,295282;68239,288865;64791,286027;61590,283189;57526,279858;51616,273318;51210,272048;50015,270850;45951,266408;45459,264186;43858,261965;43667,261666;41765,260361;38071,255055;35977,250120;35731,250120;32899,244690;30190,239261;27358,232968;24772,226551;27358,230870;29944,236299;30806,239261;31162,239784;30723,237500;29580,235420;27719,231226;25511,227538;22802,220135;20481,212545;19719,210333;16399,197056;14931,187417;14921,187682;15044,189656;15660,194222;16398,198911;15167,194839;14305,189656;13320,189656;12704,184968;11842,182006;11104,179168;9010,176947;8395,176947;7779,173862;7533,169913;8025,164361;8271,162386;8691,161032;8487,157944;8764,153379;9257,152453;9257,151898;8271,153749;7410,152515;5809,150294;5516,148536;5439,148690;4947,153625;4577,158561;4208,162386;4208,170284;4331,174356;4577,178428;3469,182253;3223,182253;2484,174849;2484,167199;3100,161276;4207,162386;3223,161153;2977,156710;3223,149924;3346,148073;3715,144988;5193,139435;5929,135746;5686,134870;4824,139805;3346,145358;2977,148443;2853,150294;2607,157080;2853,161523;2238,167446;2238,175096;2977,182500;3223,182500;4824,189533;5686,195333;7533,201256;10442,213992;10696,216433;11227,216433;13936,222973;14921,226305;13074,223466;11104,219024;10981,220258;9909,216930;9133,217050;8271,214212;5316,207425;3469,201379;3346,196320;2484,190397;1868,184474;514,180155;1376,157204;2238,151281;1499,148073;2977,139188;3346,137091;4331,129934;6917,124751;6301,131785;6917,130579;7286,127697;7410,124504;8518,120432;10242,114263;12335,107970;12492,107793;13443,102787;14798,99209;16399,96247;19600,90077;22186,84525;25880,77368;28589,74283;30806,69964;32653,67250;34623,66263;35115,65522;37086,61574;40903,57131;41007,58988;40728,59768;44720,55651;46690,53059;49276,50592;49499,50840;49399,50715;52601,47507;55802,44545;59250,40843;64053,37265;69224,33440;72316,31278;74396,29368;78090,27147;82031,25049;82552,24780;83893,23460;86094,21841;88511,20607;90220,20212;90527,19990;124020,6416;125263,6146;128699,4936;131070,4457;132306,4447;132763,4319;160838,617;168811,586;177339,740;177497,860;181648,370;185466,987;189283,1727;191252,2176;189160,1604;185342,864;181525,247;1815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6754" w:rsidRPr="008913B5">
      <w:rPr>
        <w:lang w:val="nl-NL" w:bidi="nl-NL"/>
      </w:rPr>
      <w:t xml:space="preserve"> </w:t>
    </w:r>
    <w:r w:rsidR="00716FD2">
      <w:rPr>
        <w:lang w:val="nl-NL" w:bidi="nl-NL"/>
      </w:rPr>
      <w:tab/>
    </w:r>
  </w:p>
  <w:p w14:paraId="04233C44" w14:textId="48B9D8C4" w:rsidR="003C19FD" w:rsidRPr="003C19FD" w:rsidRDefault="003C19FD" w:rsidP="003C19FD">
    <w:pPr>
      <w:spacing w:before="100" w:beforeAutospacing="1" w:after="100" w:afterAutospacing="1" w:line="240" w:lineRule="auto"/>
      <w:ind w:left="0"/>
      <w:rPr>
        <w:rFonts w:ascii="Times New Roman" w:hAnsi="Times New Roman" w:cs="Times New Roman"/>
        <w:lang w:eastAsia="nl-NL"/>
      </w:rPr>
    </w:pPr>
  </w:p>
  <w:p w14:paraId="5A642AB9" w14:textId="77777777" w:rsidR="00275BDD" w:rsidRDefault="00275BDD" w:rsidP="00275BDD">
    <w:pPr>
      <w:pStyle w:val="Koptekst"/>
      <w:rPr>
        <w:sz w:val="28"/>
        <w:szCs w:val="40"/>
        <w:lang w:val="nl-NL"/>
      </w:rPr>
    </w:pPr>
  </w:p>
  <w:p w14:paraId="432C7B4D" w14:textId="77777777" w:rsidR="00275BDD" w:rsidRPr="00275BDD" w:rsidRDefault="00275BDD" w:rsidP="00275BDD">
    <w:pPr>
      <w:pStyle w:val="Koptekst"/>
      <w:jc w:val="center"/>
      <w:rPr>
        <w:sz w:val="28"/>
        <w:szCs w:val="40"/>
        <w:lang w:val="nl-N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jstnummering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jstnummering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jstnummering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jstopsomtek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jstopsomtek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jstnummering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jstnummering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kelsectie"/>
    <w:lvl w:ilvl="0">
      <w:start w:val="1"/>
      <w:numFmt w:val="upperRoman"/>
      <w:lvlText w:val="Artikel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1532887511">
    <w:abstractNumId w:val="35"/>
  </w:num>
  <w:num w:numId="2" w16cid:durableId="620842865">
    <w:abstractNumId w:val="19"/>
  </w:num>
  <w:num w:numId="3" w16cid:durableId="1196192500">
    <w:abstractNumId w:val="20"/>
  </w:num>
  <w:num w:numId="4" w16cid:durableId="218906158">
    <w:abstractNumId w:val="12"/>
  </w:num>
  <w:num w:numId="5" w16cid:durableId="1555118396">
    <w:abstractNumId w:val="36"/>
  </w:num>
  <w:num w:numId="6" w16cid:durableId="1766344666">
    <w:abstractNumId w:val="9"/>
  </w:num>
  <w:num w:numId="7" w16cid:durableId="436487158">
    <w:abstractNumId w:val="7"/>
  </w:num>
  <w:num w:numId="8" w16cid:durableId="411699683">
    <w:abstractNumId w:val="6"/>
  </w:num>
  <w:num w:numId="9" w16cid:durableId="528956739">
    <w:abstractNumId w:val="5"/>
  </w:num>
  <w:num w:numId="10" w16cid:durableId="366298066">
    <w:abstractNumId w:val="4"/>
  </w:num>
  <w:num w:numId="11" w16cid:durableId="1247766654">
    <w:abstractNumId w:val="8"/>
  </w:num>
  <w:num w:numId="12" w16cid:durableId="932323739">
    <w:abstractNumId w:val="3"/>
  </w:num>
  <w:num w:numId="13" w16cid:durableId="149716493">
    <w:abstractNumId w:val="2"/>
  </w:num>
  <w:num w:numId="14" w16cid:durableId="1423989551">
    <w:abstractNumId w:val="1"/>
  </w:num>
  <w:num w:numId="15" w16cid:durableId="510489531">
    <w:abstractNumId w:val="0"/>
  </w:num>
  <w:num w:numId="16" w16cid:durableId="914970484">
    <w:abstractNumId w:val="13"/>
  </w:num>
  <w:num w:numId="17" w16cid:durableId="1535263049">
    <w:abstractNumId w:val="18"/>
  </w:num>
  <w:num w:numId="18" w16cid:durableId="14380328">
    <w:abstractNumId w:val="16"/>
  </w:num>
  <w:num w:numId="19" w16cid:durableId="1182281474">
    <w:abstractNumId w:val="15"/>
  </w:num>
  <w:num w:numId="20" w16cid:durableId="2136563010">
    <w:abstractNumId w:val="14"/>
  </w:num>
  <w:num w:numId="21" w16cid:durableId="655426611">
    <w:abstractNumId w:val="22"/>
  </w:num>
  <w:num w:numId="22" w16cid:durableId="1296718355">
    <w:abstractNumId w:val="3"/>
    <w:lvlOverride w:ilvl="0">
      <w:startOverride w:val="1"/>
    </w:lvlOverride>
  </w:num>
  <w:num w:numId="23" w16cid:durableId="465590156">
    <w:abstractNumId w:val="3"/>
    <w:lvlOverride w:ilvl="0">
      <w:startOverride w:val="1"/>
    </w:lvlOverride>
  </w:num>
  <w:num w:numId="24" w16cid:durableId="14352539">
    <w:abstractNumId w:val="2"/>
    <w:lvlOverride w:ilvl="0">
      <w:startOverride w:val="1"/>
    </w:lvlOverride>
  </w:num>
  <w:num w:numId="25" w16cid:durableId="1572151396">
    <w:abstractNumId w:val="32"/>
  </w:num>
  <w:num w:numId="26" w16cid:durableId="340008176">
    <w:abstractNumId w:val="11"/>
  </w:num>
  <w:num w:numId="27" w16cid:durableId="1787237226">
    <w:abstractNumId w:val="23"/>
  </w:num>
  <w:num w:numId="28" w16cid:durableId="1034768853">
    <w:abstractNumId w:val="11"/>
  </w:num>
  <w:num w:numId="29" w16cid:durableId="747003671">
    <w:abstractNumId w:val="31"/>
  </w:num>
  <w:num w:numId="30" w16cid:durableId="1571649784">
    <w:abstractNumId w:val="24"/>
  </w:num>
  <w:num w:numId="31" w16cid:durableId="1043944964">
    <w:abstractNumId w:val="38"/>
  </w:num>
  <w:num w:numId="32" w16cid:durableId="1830247453">
    <w:abstractNumId w:val="33"/>
  </w:num>
  <w:num w:numId="33" w16cid:durableId="82144470">
    <w:abstractNumId w:val="17"/>
  </w:num>
  <w:num w:numId="34" w16cid:durableId="549027534">
    <w:abstractNumId w:val="26"/>
  </w:num>
  <w:num w:numId="35" w16cid:durableId="1921524385">
    <w:abstractNumId w:val="10"/>
  </w:num>
  <w:num w:numId="36" w16cid:durableId="35399595">
    <w:abstractNumId w:val="27"/>
  </w:num>
  <w:num w:numId="37" w16cid:durableId="2076128196">
    <w:abstractNumId w:val="30"/>
  </w:num>
  <w:num w:numId="38" w16cid:durableId="1442990324">
    <w:abstractNumId w:val="25"/>
  </w:num>
  <w:num w:numId="39" w16cid:durableId="230428454">
    <w:abstractNumId w:val="37"/>
  </w:num>
  <w:num w:numId="40" w16cid:durableId="1594822090">
    <w:abstractNumId w:val="28"/>
  </w:num>
  <w:num w:numId="41" w16cid:durableId="62996196">
    <w:abstractNumId w:val="21"/>
  </w:num>
  <w:num w:numId="42" w16cid:durableId="2017072709">
    <w:abstractNumId w:val="29"/>
  </w:num>
  <w:num w:numId="43" w16cid:durableId="191569685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FD2"/>
    <w:rsid w:val="0000418E"/>
    <w:rsid w:val="00015440"/>
    <w:rsid w:val="00016839"/>
    <w:rsid w:val="00042FB3"/>
    <w:rsid w:val="00055973"/>
    <w:rsid w:val="00057671"/>
    <w:rsid w:val="00066754"/>
    <w:rsid w:val="00082668"/>
    <w:rsid w:val="00084752"/>
    <w:rsid w:val="00086540"/>
    <w:rsid w:val="00093CE2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760A5"/>
    <w:rsid w:val="00193653"/>
    <w:rsid w:val="001C329C"/>
    <w:rsid w:val="001D3C6C"/>
    <w:rsid w:val="001E286F"/>
    <w:rsid w:val="001E7D29"/>
    <w:rsid w:val="002404F5"/>
    <w:rsid w:val="00270D66"/>
    <w:rsid w:val="00275260"/>
    <w:rsid w:val="00275BDD"/>
    <w:rsid w:val="00276FA1"/>
    <w:rsid w:val="00285B87"/>
    <w:rsid w:val="00291B4A"/>
    <w:rsid w:val="002C3D7E"/>
    <w:rsid w:val="002E4F42"/>
    <w:rsid w:val="0032131A"/>
    <w:rsid w:val="00327BBF"/>
    <w:rsid w:val="003310BF"/>
    <w:rsid w:val="00333DF8"/>
    <w:rsid w:val="003448DB"/>
    <w:rsid w:val="00352B99"/>
    <w:rsid w:val="00357641"/>
    <w:rsid w:val="00360B6E"/>
    <w:rsid w:val="00361DEE"/>
    <w:rsid w:val="00394EF4"/>
    <w:rsid w:val="003C19FD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4F6E40"/>
    <w:rsid w:val="00500DD1"/>
    <w:rsid w:val="005040A7"/>
    <w:rsid w:val="00521AE3"/>
    <w:rsid w:val="00526F61"/>
    <w:rsid w:val="00535B54"/>
    <w:rsid w:val="00554276"/>
    <w:rsid w:val="00564D17"/>
    <w:rsid w:val="00570173"/>
    <w:rsid w:val="005D3902"/>
    <w:rsid w:val="005D77C0"/>
    <w:rsid w:val="005E0ED9"/>
    <w:rsid w:val="00616B41"/>
    <w:rsid w:val="00620AE8"/>
    <w:rsid w:val="0064628C"/>
    <w:rsid w:val="0065214E"/>
    <w:rsid w:val="00655EE2"/>
    <w:rsid w:val="00663E0F"/>
    <w:rsid w:val="0066434D"/>
    <w:rsid w:val="006771EF"/>
    <w:rsid w:val="00680296"/>
    <w:rsid w:val="006853BC"/>
    <w:rsid w:val="00686E45"/>
    <w:rsid w:val="00687389"/>
    <w:rsid w:val="006928C1"/>
    <w:rsid w:val="006D5463"/>
    <w:rsid w:val="006E015E"/>
    <w:rsid w:val="006E291F"/>
    <w:rsid w:val="006F03D4"/>
    <w:rsid w:val="00700B1F"/>
    <w:rsid w:val="00716FD2"/>
    <w:rsid w:val="007203C3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2FCC"/>
    <w:rsid w:val="007D5836"/>
    <w:rsid w:val="007F34A4"/>
    <w:rsid w:val="00815563"/>
    <w:rsid w:val="008240DA"/>
    <w:rsid w:val="008429E5"/>
    <w:rsid w:val="00863E6E"/>
    <w:rsid w:val="00867EA4"/>
    <w:rsid w:val="00880C14"/>
    <w:rsid w:val="008913B5"/>
    <w:rsid w:val="00897D88"/>
    <w:rsid w:val="008A0319"/>
    <w:rsid w:val="008C7664"/>
    <w:rsid w:val="008D43E9"/>
    <w:rsid w:val="008E3C0E"/>
    <w:rsid w:val="008E421A"/>
    <w:rsid w:val="008E476B"/>
    <w:rsid w:val="008F0F63"/>
    <w:rsid w:val="00927C63"/>
    <w:rsid w:val="00932F50"/>
    <w:rsid w:val="0094637B"/>
    <w:rsid w:val="00955A78"/>
    <w:rsid w:val="009921B8"/>
    <w:rsid w:val="009A6621"/>
    <w:rsid w:val="009D4984"/>
    <w:rsid w:val="009D6901"/>
    <w:rsid w:val="009F4E19"/>
    <w:rsid w:val="00A07662"/>
    <w:rsid w:val="00A16EFC"/>
    <w:rsid w:val="00A21B71"/>
    <w:rsid w:val="00A25111"/>
    <w:rsid w:val="00A3439E"/>
    <w:rsid w:val="00A37F9E"/>
    <w:rsid w:val="00A40085"/>
    <w:rsid w:val="00A47DF6"/>
    <w:rsid w:val="00A60E11"/>
    <w:rsid w:val="00A63D35"/>
    <w:rsid w:val="00A91B1D"/>
    <w:rsid w:val="00A9231C"/>
    <w:rsid w:val="00AA2532"/>
    <w:rsid w:val="00AB363A"/>
    <w:rsid w:val="00AE1F88"/>
    <w:rsid w:val="00AE361F"/>
    <w:rsid w:val="00AE5370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92231"/>
    <w:rsid w:val="00BA2CE6"/>
    <w:rsid w:val="00BB018B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D4CE6"/>
    <w:rsid w:val="00CE5A5C"/>
    <w:rsid w:val="00CF443E"/>
    <w:rsid w:val="00D2343F"/>
    <w:rsid w:val="00D31AB7"/>
    <w:rsid w:val="00D50D23"/>
    <w:rsid w:val="00D512BB"/>
    <w:rsid w:val="00D53571"/>
    <w:rsid w:val="00DA3B1A"/>
    <w:rsid w:val="00DC6078"/>
    <w:rsid w:val="00DC79AD"/>
    <w:rsid w:val="00DD2075"/>
    <w:rsid w:val="00DE01D4"/>
    <w:rsid w:val="00DF2868"/>
    <w:rsid w:val="00DF7B22"/>
    <w:rsid w:val="00E557A0"/>
    <w:rsid w:val="00E70676"/>
    <w:rsid w:val="00EF6435"/>
    <w:rsid w:val="00F10F6B"/>
    <w:rsid w:val="00F23697"/>
    <w:rsid w:val="00F36BB7"/>
    <w:rsid w:val="00F81AD0"/>
    <w:rsid w:val="00F87EAA"/>
    <w:rsid w:val="00F92B25"/>
    <w:rsid w:val="00FA7DB4"/>
    <w:rsid w:val="00FB3809"/>
    <w:rsid w:val="00FD6CAB"/>
    <w:rsid w:val="00FD7553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78851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="Times New Roman"/>
        <w:sz w:val="24"/>
        <w:szCs w:val="24"/>
        <w:lang w:val="nl-NL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D3C6C"/>
    <w:rPr>
      <w:rFonts w:ascii="Calibri" w:hAnsi="Calibri" w:cs="Calibri"/>
    </w:rPr>
  </w:style>
  <w:style w:type="paragraph" w:styleId="Kop1">
    <w:name w:val="heading 1"/>
    <w:basedOn w:val="Standaard"/>
    <w:uiPriority w:val="9"/>
    <w:qFormat/>
    <w:rsid w:val="001D3C6C"/>
    <w:pPr>
      <w:keepNext/>
      <w:spacing w:after="60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Kop2">
    <w:name w:val="heading 2"/>
    <w:basedOn w:val="Standaard"/>
    <w:uiPriority w:val="9"/>
    <w:semiHidden/>
    <w:unhideWhenUsed/>
    <w:qFormat/>
    <w:rsid w:val="001D3C6C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Kop3">
    <w:name w:val="heading 3"/>
    <w:basedOn w:val="Standaard"/>
    <w:uiPriority w:val="9"/>
    <w:semiHidden/>
    <w:unhideWhenUsed/>
    <w:qFormat/>
    <w:rsid w:val="001D3C6C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Kop4">
    <w:name w:val="heading 4"/>
    <w:basedOn w:val="Standaard"/>
    <w:link w:val="Kop4Char"/>
    <w:uiPriority w:val="9"/>
    <w:semiHidden/>
    <w:unhideWhenUsed/>
    <w:qFormat/>
    <w:rsid w:val="001D3C6C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Kop5">
    <w:name w:val="heading 5"/>
    <w:basedOn w:val="Standaard"/>
    <w:link w:val="Kop5Char"/>
    <w:uiPriority w:val="9"/>
    <w:semiHidden/>
    <w:unhideWhenUsed/>
    <w:qFormat/>
    <w:rsid w:val="001D3C6C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Kop6">
    <w:name w:val="heading 6"/>
    <w:basedOn w:val="Standaard"/>
    <w:link w:val="Kop6Char"/>
    <w:uiPriority w:val="9"/>
    <w:semiHidden/>
    <w:unhideWhenUsed/>
    <w:qFormat/>
    <w:rsid w:val="001D3C6C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Kop7">
    <w:name w:val="heading 7"/>
    <w:basedOn w:val="Standaard"/>
    <w:link w:val="Kop7Char"/>
    <w:uiPriority w:val="9"/>
    <w:semiHidden/>
    <w:unhideWhenUsed/>
    <w:qFormat/>
    <w:rsid w:val="001D3C6C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Kop8">
    <w:name w:val="heading 8"/>
    <w:basedOn w:val="Standaard"/>
    <w:link w:val="Kop8Char"/>
    <w:uiPriority w:val="9"/>
    <w:semiHidden/>
    <w:unhideWhenUsed/>
    <w:qFormat/>
    <w:rsid w:val="001D3C6C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Kop9">
    <w:name w:val="heading 9"/>
    <w:basedOn w:val="Standaard"/>
    <w:link w:val="Kop9Char"/>
    <w:uiPriority w:val="9"/>
    <w:semiHidden/>
    <w:unhideWhenUsed/>
    <w:qFormat/>
    <w:rsid w:val="001D3C6C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nummering">
    <w:name w:val="List Number"/>
    <w:basedOn w:val="Standaard"/>
    <w:uiPriority w:val="12"/>
    <w:qFormat/>
    <w:rsid w:val="001D3C6C"/>
    <w:pPr>
      <w:numPr>
        <w:numId w:val="40"/>
      </w:numPr>
    </w:pPr>
    <w:rPr>
      <w:b/>
    </w:rPr>
  </w:style>
  <w:style w:type="character" w:styleId="Tekstvantijdelijkeaanduiding">
    <w:name w:val="Placeholder Text"/>
    <w:basedOn w:val="Standaardalinea-lettertype"/>
    <w:uiPriority w:val="99"/>
    <w:semiHidden/>
    <w:rsid w:val="001D3C6C"/>
    <w:rPr>
      <w:rFonts w:ascii="Times New Roman" w:hAnsi="Times New Roman" w:cs="Times New Roman"/>
      <w:color w:val="595959" w:themeColor="text1" w:themeTint="A6"/>
    </w:rPr>
  </w:style>
  <w:style w:type="paragraph" w:styleId="Datum">
    <w:name w:val="Date"/>
    <w:basedOn w:val="Standaard"/>
    <w:next w:val="Standaard"/>
    <w:link w:val="DatumChar"/>
    <w:uiPriority w:val="10"/>
    <w:qFormat/>
    <w:rsid w:val="001D3C6C"/>
    <w:pPr>
      <w:spacing w:after="480"/>
      <w:jc w:val="center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1D3C6C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D3C6C"/>
    <w:rPr>
      <w:rFonts w:ascii="Tahoma" w:hAnsi="Tahoma" w:cs="Tahoma"/>
      <w:sz w:val="22"/>
      <w:szCs w:val="16"/>
    </w:rPr>
  </w:style>
  <w:style w:type="paragraph" w:styleId="Lijstopsomteken">
    <w:name w:val="List Bullet"/>
    <w:basedOn w:val="Standaard"/>
    <w:uiPriority w:val="13"/>
    <w:qFormat/>
    <w:rsid w:val="001D3C6C"/>
    <w:pPr>
      <w:numPr>
        <w:numId w:val="6"/>
      </w:numPr>
      <w:contextualSpacing/>
    </w:pPr>
    <w:rPr>
      <w:b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D3C6C"/>
    <w:rPr>
      <w:rFonts w:ascii="Arial" w:eastAsiaTheme="majorEastAsia" w:hAnsi="Arial" w:cs="Arial"/>
      <w:i/>
      <w:iCs/>
      <w:color w:val="0F3B59" w:themeColor="accent1" w:themeShade="BF"/>
    </w:rPr>
  </w:style>
  <w:style w:type="character" w:styleId="Nadruk">
    <w:name w:val="Emphasis"/>
    <w:basedOn w:val="Standaardalinea-lettertype"/>
    <w:uiPriority w:val="15"/>
    <w:qFormat/>
    <w:rsid w:val="001D3C6C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D3C6C"/>
    <w:rPr>
      <w:rFonts w:ascii="Arial" w:eastAsiaTheme="majorEastAsia" w:hAnsi="Arial" w:cs="Arial"/>
      <w:color w:val="0F3B59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1D3C6C"/>
    <w:rPr>
      <w:rFonts w:ascii="Arial" w:eastAsiaTheme="majorEastAsia" w:hAnsi="Arial" w:cs="Arial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D3C6C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D3C6C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D3C6C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el">
    <w:name w:val="Title"/>
    <w:basedOn w:val="Standaard"/>
    <w:link w:val="TitelChar"/>
    <w:uiPriority w:val="10"/>
    <w:semiHidden/>
    <w:unhideWhenUsed/>
    <w:qFormat/>
    <w:rsid w:val="001D3C6C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1D3C6C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Ondertitel">
    <w:name w:val="Subtitle"/>
    <w:basedOn w:val="Standaard"/>
    <w:link w:val="OndertitelChar"/>
    <w:uiPriority w:val="11"/>
    <w:semiHidden/>
    <w:unhideWhenUsed/>
    <w:qFormat/>
    <w:rsid w:val="001D3C6C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semiHidden/>
    <w:rsid w:val="001D3C6C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Subtielebenadrukking">
    <w:name w:val="Subtle Emphasis"/>
    <w:basedOn w:val="Standaardalinea-lettertype"/>
    <w:uiPriority w:val="19"/>
    <w:semiHidden/>
    <w:unhideWhenUsed/>
    <w:qFormat/>
    <w:rsid w:val="001D3C6C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ievebenadrukking">
    <w:name w:val="Intense Emphasis"/>
    <w:basedOn w:val="Standaardalinea-lettertype"/>
    <w:uiPriority w:val="21"/>
    <w:semiHidden/>
    <w:unhideWhenUsed/>
    <w:qFormat/>
    <w:rsid w:val="001D3C6C"/>
    <w:rPr>
      <w:rFonts w:ascii="Times New Roman" w:hAnsi="Times New Roman" w:cs="Times New Roman"/>
      <w:i/>
      <w:iCs/>
      <w:color w:val="0F3B59" w:themeColor="accent1" w:themeShade="BF"/>
    </w:rPr>
  </w:style>
  <w:style w:type="character" w:styleId="Zwaar">
    <w:name w:val="Strong"/>
    <w:basedOn w:val="Standaardalinea-lettertype"/>
    <w:uiPriority w:val="22"/>
    <w:semiHidden/>
    <w:unhideWhenUsed/>
    <w:qFormat/>
    <w:rsid w:val="001D3C6C"/>
    <w:rPr>
      <w:rFonts w:ascii="Times New Roman" w:hAnsi="Times New Roman" w:cs="Times New Roman"/>
      <w:b/>
      <w:bCs/>
    </w:rPr>
  </w:style>
  <w:style w:type="paragraph" w:styleId="Citaat">
    <w:name w:val="Quote"/>
    <w:basedOn w:val="Standaard"/>
    <w:link w:val="CitaatChar"/>
    <w:uiPriority w:val="29"/>
    <w:semiHidden/>
    <w:unhideWhenUsed/>
    <w:qFormat/>
    <w:rsid w:val="001D3C6C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semiHidden/>
    <w:rsid w:val="001D3C6C"/>
    <w:rPr>
      <w:rFonts w:ascii="Calibri" w:hAnsi="Calibri" w:cs="Calibri"/>
      <w:i/>
      <w:iCs/>
      <w:color w:val="404040" w:themeColor="text1" w:themeTint="BF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unhideWhenUsed/>
    <w:qFormat/>
    <w:rsid w:val="001D3C6C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1D3C6C"/>
    <w:rPr>
      <w:rFonts w:ascii="Calibri" w:hAnsi="Calibri" w:cs="Calibri"/>
      <w:i/>
      <w:iCs/>
      <w:color w:val="0F3B59" w:themeColor="accent1" w:themeShade="BF"/>
    </w:rPr>
  </w:style>
  <w:style w:type="character" w:styleId="Subtieleverwijzing">
    <w:name w:val="Subtle Reference"/>
    <w:basedOn w:val="Standaardalinea-lettertype"/>
    <w:uiPriority w:val="31"/>
    <w:semiHidden/>
    <w:unhideWhenUsed/>
    <w:qFormat/>
    <w:rsid w:val="001D3C6C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ieveverwijzing">
    <w:name w:val="Intense Reference"/>
    <w:basedOn w:val="Standaardalinea-lettertype"/>
    <w:uiPriority w:val="32"/>
    <w:semiHidden/>
    <w:unhideWhenUsed/>
    <w:qFormat/>
    <w:rsid w:val="001D3C6C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Titelvanboek">
    <w:name w:val="Book Title"/>
    <w:basedOn w:val="Standaardalinea-lettertype"/>
    <w:uiPriority w:val="33"/>
    <w:semiHidden/>
    <w:unhideWhenUsed/>
    <w:qFormat/>
    <w:rsid w:val="001D3C6C"/>
    <w:rPr>
      <w:rFonts w:ascii="Times New Roman" w:hAnsi="Times New Roman" w:cs="Times New Roman"/>
      <w:b/>
      <w:bCs/>
      <w:i/>
      <w:iCs/>
      <w:spacing w:val="0"/>
    </w:rPr>
  </w:style>
  <w:style w:type="paragraph" w:styleId="Lijstalinea">
    <w:name w:val="List Paragraph"/>
    <w:basedOn w:val="Standaard"/>
    <w:uiPriority w:val="34"/>
    <w:semiHidden/>
    <w:unhideWhenUsed/>
    <w:qFormat/>
    <w:rsid w:val="001D3C6C"/>
    <w:pPr>
      <w:ind w:left="720"/>
      <w:contextualSpacing/>
    </w:p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1D3C6C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fie">
    <w:name w:val="Bibliography"/>
    <w:basedOn w:val="Standaard"/>
    <w:next w:val="Standaard"/>
    <w:uiPriority w:val="37"/>
    <w:semiHidden/>
    <w:unhideWhenUsed/>
    <w:rsid w:val="001D3C6C"/>
  </w:style>
  <w:style w:type="paragraph" w:styleId="Inhopg1">
    <w:name w:val="toc 1"/>
    <w:basedOn w:val="Standaard"/>
    <w:next w:val="Standaard"/>
    <w:autoRedefine/>
    <w:uiPriority w:val="39"/>
    <w:semiHidden/>
    <w:unhideWhenUsed/>
    <w:rsid w:val="001D3C6C"/>
    <w:pPr>
      <w:spacing w:after="100"/>
      <w:ind w:left="0"/>
    </w:p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1D3C6C"/>
    <w:pPr>
      <w:spacing w:after="100"/>
      <w:ind w:left="1920"/>
    </w:pPr>
  </w:style>
  <w:style w:type="paragraph" w:styleId="Kopvaninhoudsopgave">
    <w:name w:val="TOC Heading"/>
    <w:basedOn w:val="Kop1"/>
    <w:next w:val="Kop1"/>
    <w:uiPriority w:val="39"/>
    <w:semiHidden/>
    <w:unhideWhenUsed/>
    <w:qFormat/>
    <w:rsid w:val="001D3C6C"/>
    <w:pPr>
      <w:framePr w:wrap="around" w:vAnchor="text" w:hAnchor="text" w:y="1"/>
    </w:pPr>
    <w:rPr>
      <w:rFonts w:eastAsiaTheme="majorEastAsia"/>
      <w:bCs w:val="0"/>
    </w:rPr>
  </w:style>
  <w:style w:type="paragraph" w:styleId="Bloktekst">
    <w:name w:val="Block Text"/>
    <w:basedOn w:val="Standaard"/>
    <w:uiPriority w:val="99"/>
    <w:semiHidden/>
    <w:unhideWhenUsed/>
    <w:rsid w:val="001D3C6C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1D3C6C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1D3C6C"/>
    <w:rPr>
      <w:rFonts w:ascii="Calibri" w:hAnsi="Calibri" w:cs="Calibri"/>
    </w:rPr>
  </w:style>
  <w:style w:type="paragraph" w:styleId="Plattetekst2">
    <w:name w:val="Body Text 2"/>
    <w:basedOn w:val="Standaard"/>
    <w:link w:val="Plattetekst2Char"/>
    <w:uiPriority w:val="99"/>
    <w:semiHidden/>
    <w:unhideWhenUsed/>
    <w:rsid w:val="001D3C6C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1D3C6C"/>
    <w:rPr>
      <w:rFonts w:ascii="Calibri" w:hAnsi="Calibri" w:cs="Calibri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1D3C6C"/>
    <w:pPr>
      <w:spacing w:after="120"/>
    </w:pPr>
    <w:rPr>
      <w:sz w:val="22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1D3C6C"/>
    <w:rPr>
      <w:rFonts w:ascii="Calibri" w:hAnsi="Calibri" w:cs="Calibri"/>
      <w:sz w:val="22"/>
      <w:szCs w:val="16"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1D3C6C"/>
    <w:pPr>
      <w:spacing w:after="120"/>
      <w:ind w:left="283"/>
    </w:pPr>
    <w:rPr>
      <w:sz w:val="22"/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1D3C6C"/>
    <w:rPr>
      <w:rFonts w:ascii="Calibri" w:hAnsi="Calibri" w:cs="Calibri"/>
      <w:sz w:val="22"/>
      <w:szCs w:val="16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D3C6C"/>
    <w:rPr>
      <w:rFonts w:ascii="Times New Roman" w:hAnsi="Times New Roman" w:cs="Times New Roman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D3C6C"/>
    <w:pPr>
      <w:spacing w:line="240" w:lineRule="auto"/>
    </w:pPr>
    <w:rPr>
      <w:sz w:val="22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D3C6C"/>
    <w:rPr>
      <w:rFonts w:ascii="Calibri" w:hAnsi="Calibri" w:cs="Calibri"/>
      <w:sz w:val="22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D3C6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D3C6C"/>
    <w:rPr>
      <w:rFonts w:ascii="Calibri" w:hAnsi="Calibri" w:cs="Calibri"/>
      <w:b/>
      <w:bCs/>
      <w:sz w:val="22"/>
      <w:szCs w:val="20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1D3C6C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1D3C6C"/>
    <w:rPr>
      <w:rFonts w:ascii="Segoe UI" w:hAnsi="Segoe UI" w:cs="Segoe UI"/>
      <w:sz w:val="22"/>
      <w:szCs w:val="16"/>
    </w:rPr>
  </w:style>
  <w:style w:type="character" w:styleId="Eindnootmarkering">
    <w:name w:val="endnote reference"/>
    <w:basedOn w:val="Standaardalinea-lettertype"/>
    <w:uiPriority w:val="99"/>
    <w:semiHidden/>
    <w:unhideWhenUsed/>
    <w:rsid w:val="001D3C6C"/>
    <w:rPr>
      <w:rFonts w:ascii="Times New Roman" w:hAnsi="Times New Roman" w:cs="Times New Roman"/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1D3C6C"/>
    <w:pPr>
      <w:spacing w:after="0" w:line="240" w:lineRule="auto"/>
    </w:pPr>
    <w:rPr>
      <w:sz w:val="22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1D3C6C"/>
    <w:rPr>
      <w:rFonts w:ascii="Calibri" w:hAnsi="Calibri" w:cs="Calibri"/>
      <w:sz w:val="22"/>
      <w:szCs w:val="20"/>
    </w:rPr>
  </w:style>
  <w:style w:type="paragraph" w:styleId="Afzender">
    <w:name w:val="envelope return"/>
    <w:basedOn w:val="Standaard"/>
    <w:uiPriority w:val="99"/>
    <w:semiHidden/>
    <w:unhideWhenUsed/>
    <w:rsid w:val="001D3C6C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dresenvelop">
    <w:name w:val="envelope address"/>
    <w:basedOn w:val="Standaard"/>
    <w:uiPriority w:val="99"/>
    <w:semiHidden/>
    <w:unhideWhenUsed/>
    <w:rsid w:val="001D3C6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D3C6C"/>
    <w:rPr>
      <w:rFonts w:ascii="Times New Roman" w:hAnsi="Times New Roman" w:cs="Times New Roman"/>
      <w:color w:val="731F1C" w:themeColor="followedHyperlink"/>
      <w:u w:val="single"/>
    </w:rPr>
  </w:style>
  <w:style w:type="paragraph" w:styleId="Voettekst">
    <w:name w:val="footer"/>
    <w:basedOn w:val="Standaard"/>
    <w:link w:val="VoettekstChar"/>
    <w:uiPriority w:val="99"/>
    <w:unhideWhenUsed/>
    <w:rsid w:val="001D3C6C"/>
    <w:pPr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D3C6C"/>
    <w:rPr>
      <w:rFonts w:ascii="Calibri" w:hAnsi="Calibri" w:cs="Calibri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1D3C6C"/>
    <w:rPr>
      <w:rFonts w:ascii="Times New Roman" w:hAnsi="Times New Roman" w:cs="Times New Roman"/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1D3C6C"/>
    <w:pPr>
      <w:spacing w:after="0" w:line="240" w:lineRule="auto"/>
    </w:pPr>
    <w:rPr>
      <w:sz w:val="22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1D3C6C"/>
    <w:rPr>
      <w:rFonts w:ascii="Calibri" w:hAnsi="Calibri" w:cs="Calibri"/>
      <w:sz w:val="22"/>
      <w:szCs w:val="20"/>
    </w:rPr>
  </w:style>
  <w:style w:type="character" w:styleId="Hashtag">
    <w:name w:val="Hashtag"/>
    <w:basedOn w:val="Standaardalinea-lettertype"/>
    <w:uiPriority w:val="99"/>
    <w:semiHidden/>
    <w:unhideWhenUsed/>
    <w:rsid w:val="001D3C6C"/>
    <w:rPr>
      <w:rFonts w:ascii="Times New Roman" w:hAnsi="Times New Roman" w:cs="Times New Roman"/>
      <w:color w:val="2B579A"/>
      <w:shd w:val="clear" w:color="auto" w:fill="E6E6E6"/>
    </w:rPr>
  </w:style>
  <w:style w:type="paragraph" w:styleId="Koptekst">
    <w:name w:val="header"/>
    <w:basedOn w:val="Standaard"/>
    <w:link w:val="KoptekstChar"/>
    <w:uiPriority w:val="99"/>
    <w:unhideWhenUsed/>
    <w:rsid w:val="001D3C6C"/>
    <w:pPr>
      <w:spacing w:after="0" w:line="240" w:lineRule="auto"/>
      <w:ind w:left="0"/>
    </w:pPr>
    <w:rPr>
      <w:b/>
      <w:color w:val="9A4168" w:themeColor="accent3" w:themeShade="BF"/>
      <w:sz w:val="18"/>
      <w:lang w:val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1D3C6C"/>
    <w:rPr>
      <w:rFonts w:ascii="Calibri" w:hAnsi="Calibri" w:cs="Calibri"/>
      <w:b/>
      <w:color w:val="9A4168" w:themeColor="accent3" w:themeShade="BF"/>
      <w:sz w:val="18"/>
      <w:lang w:val="en-GB"/>
    </w:rPr>
  </w:style>
  <w:style w:type="character" w:styleId="HTML-acroniem">
    <w:name w:val="HTML Acronym"/>
    <w:basedOn w:val="Standaardalinea-lettertype"/>
    <w:uiPriority w:val="99"/>
    <w:semiHidden/>
    <w:unhideWhenUsed/>
    <w:rsid w:val="001D3C6C"/>
    <w:rPr>
      <w:rFonts w:ascii="Times New Roman" w:hAnsi="Times New Roman" w:cs="Times New Roman"/>
    </w:rPr>
  </w:style>
  <w:style w:type="paragraph" w:styleId="HTML-adres">
    <w:name w:val="HTML Address"/>
    <w:basedOn w:val="Standaard"/>
    <w:link w:val="HTML-adresChar"/>
    <w:uiPriority w:val="99"/>
    <w:semiHidden/>
    <w:unhideWhenUsed/>
    <w:rsid w:val="001D3C6C"/>
    <w:pPr>
      <w:spacing w:after="0" w:line="240" w:lineRule="auto"/>
    </w:pPr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1D3C6C"/>
    <w:rPr>
      <w:rFonts w:ascii="Calibri" w:hAnsi="Calibri" w:cs="Calibri"/>
      <w:i/>
      <w:iCs/>
    </w:rPr>
  </w:style>
  <w:style w:type="character" w:styleId="HTML-citaat">
    <w:name w:val="HTML Cite"/>
    <w:basedOn w:val="Standaardalinea-lettertype"/>
    <w:uiPriority w:val="99"/>
    <w:semiHidden/>
    <w:unhideWhenUsed/>
    <w:rsid w:val="001D3C6C"/>
    <w:rPr>
      <w:rFonts w:ascii="Times New Roman" w:hAnsi="Times New Roman" w:cs="Times New Roman"/>
      <w:i/>
      <w:iCs/>
    </w:rPr>
  </w:style>
  <w:style w:type="character" w:styleId="HTMLCode">
    <w:name w:val="HTML Code"/>
    <w:basedOn w:val="Standaardalinea-lettertype"/>
    <w:uiPriority w:val="99"/>
    <w:semiHidden/>
    <w:unhideWhenUsed/>
    <w:rsid w:val="001D3C6C"/>
    <w:rPr>
      <w:rFonts w:ascii="Consolas" w:hAnsi="Consolas" w:cs="Times New Roman"/>
      <w:szCs w:val="20"/>
    </w:rPr>
  </w:style>
  <w:style w:type="character" w:styleId="HTMLDefinition">
    <w:name w:val="HTML Definition"/>
    <w:basedOn w:val="Standaardalinea-lettertype"/>
    <w:uiPriority w:val="99"/>
    <w:semiHidden/>
    <w:unhideWhenUsed/>
    <w:rsid w:val="001D3C6C"/>
    <w:rPr>
      <w:rFonts w:ascii="Times New Roman" w:hAnsi="Times New Roman" w:cs="Times New Roman"/>
      <w:i/>
      <w:iCs/>
    </w:rPr>
  </w:style>
  <w:style w:type="character" w:styleId="HTML-toetsenbord">
    <w:name w:val="HTML Keyboard"/>
    <w:basedOn w:val="Standaardalinea-lettertype"/>
    <w:uiPriority w:val="99"/>
    <w:semiHidden/>
    <w:unhideWhenUsed/>
    <w:rsid w:val="001D3C6C"/>
    <w:rPr>
      <w:rFonts w:ascii="Consolas" w:hAnsi="Consolas" w:cs="Times New Roman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1D3C6C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1D3C6C"/>
    <w:rPr>
      <w:rFonts w:ascii="Consolas" w:hAnsi="Consolas" w:cs="Calibri"/>
      <w:sz w:val="22"/>
      <w:szCs w:val="20"/>
    </w:rPr>
  </w:style>
  <w:style w:type="character" w:styleId="HTML-schrijfmachine">
    <w:name w:val="HTML Typewriter"/>
    <w:basedOn w:val="Standaardalinea-lettertype"/>
    <w:uiPriority w:val="99"/>
    <w:semiHidden/>
    <w:unhideWhenUsed/>
    <w:rsid w:val="001D3C6C"/>
    <w:rPr>
      <w:rFonts w:ascii="Consolas" w:hAnsi="Consolas" w:cs="Times New Roman"/>
      <w:szCs w:val="20"/>
    </w:rPr>
  </w:style>
  <w:style w:type="character" w:styleId="HTMLVariable">
    <w:name w:val="HTML Variable"/>
    <w:basedOn w:val="Standaardalinea-lettertype"/>
    <w:uiPriority w:val="99"/>
    <w:semiHidden/>
    <w:unhideWhenUsed/>
    <w:rsid w:val="001D3C6C"/>
    <w:rPr>
      <w:rFonts w:ascii="Times New Roman" w:hAnsi="Times New Roman" w:cs="Times New Roman"/>
      <w:i/>
      <w:iCs/>
    </w:rPr>
  </w:style>
  <w:style w:type="character" w:styleId="Hyperlink">
    <w:name w:val="Hyperlink"/>
    <w:basedOn w:val="Standaardalinea-lettertype"/>
    <w:uiPriority w:val="99"/>
    <w:semiHidden/>
    <w:unhideWhenUsed/>
    <w:rsid w:val="001D3C6C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1D3C6C"/>
    <w:pPr>
      <w:spacing w:after="0" w:line="240" w:lineRule="auto"/>
      <w:ind w:left="240" w:hanging="240"/>
    </w:pPr>
  </w:style>
  <w:style w:type="paragraph" w:styleId="Indexkop">
    <w:name w:val="index heading"/>
    <w:basedOn w:val="Standaard"/>
    <w:next w:val="Index1"/>
    <w:uiPriority w:val="99"/>
    <w:semiHidden/>
    <w:unhideWhenUsed/>
    <w:rsid w:val="001D3C6C"/>
    <w:rPr>
      <w:rFonts w:ascii="Arial" w:eastAsiaTheme="majorEastAsia" w:hAnsi="Arial" w:cs="Arial"/>
      <w:b/>
      <w:bCs/>
    </w:rPr>
  </w:style>
  <w:style w:type="character" w:styleId="Regelnummer">
    <w:name w:val="line number"/>
    <w:basedOn w:val="Standaardalinea-lettertype"/>
    <w:uiPriority w:val="99"/>
    <w:semiHidden/>
    <w:unhideWhenUsed/>
    <w:rsid w:val="001D3C6C"/>
    <w:rPr>
      <w:rFonts w:ascii="Times New Roman" w:hAnsi="Times New Roman" w:cs="Times New Roman"/>
    </w:rPr>
  </w:style>
  <w:style w:type="paragraph" w:styleId="Macrotekst">
    <w:name w:val="macro"/>
    <w:link w:val="MacrotekstChar"/>
    <w:uiPriority w:val="99"/>
    <w:semiHidden/>
    <w:unhideWhenUsed/>
    <w:rsid w:val="001D3C6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1D3C6C"/>
    <w:rPr>
      <w:rFonts w:ascii="Consolas" w:hAnsi="Consolas" w:cs="Calibri"/>
      <w:sz w:val="22"/>
      <w:szCs w:val="20"/>
    </w:rPr>
  </w:style>
  <w:style w:type="character" w:styleId="Vermelding">
    <w:name w:val="Mention"/>
    <w:basedOn w:val="Standaardalinea-lettertype"/>
    <w:uiPriority w:val="99"/>
    <w:semiHidden/>
    <w:unhideWhenUsed/>
    <w:rsid w:val="001D3C6C"/>
    <w:rPr>
      <w:rFonts w:ascii="Times New Roman" w:hAnsi="Times New Roman" w:cs="Times New Roman"/>
      <w:color w:val="2B579A"/>
      <w:shd w:val="clear" w:color="auto" w:fill="E6E6E6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1D3C6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1D3C6C"/>
    <w:rPr>
      <w:rFonts w:ascii="Arial" w:eastAsiaTheme="majorEastAsia" w:hAnsi="Arial" w:cs="Arial"/>
      <w:shd w:val="pct20" w:color="auto" w:fill="auto"/>
    </w:r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1D3C6C"/>
    <w:pPr>
      <w:spacing w:after="0" w:line="240" w:lineRule="auto"/>
    </w:pPr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1D3C6C"/>
    <w:rPr>
      <w:rFonts w:ascii="Calibri" w:hAnsi="Calibri" w:cs="Calibri"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1D3C6C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1D3C6C"/>
    <w:rPr>
      <w:rFonts w:ascii="Consolas" w:hAnsi="Consolas" w:cs="Calibri"/>
      <w:sz w:val="22"/>
      <w:szCs w:val="21"/>
    </w:rPr>
  </w:style>
  <w:style w:type="paragraph" w:styleId="Aanhef">
    <w:name w:val="Salutation"/>
    <w:basedOn w:val="Standaard"/>
    <w:next w:val="Standaard"/>
    <w:link w:val="AanhefChar"/>
    <w:uiPriority w:val="99"/>
    <w:semiHidden/>
    <w:unhideWhenUsed/>
    <w:rsid w:val="001D3C6C"/>
  </w:style>
  <w:style w:type="character" w:customStyle="1" w:styleId="AanhefChar">
    <w:name w:val="Aanhef Char"/>
    <w:basedOn w:val="Standaardalinea-lettertype"/>
    <w:link w:val="Aanhef"/>
    <w:uiPriority w:val="99"/>
    <w:semiHidden/>
    <w:rsid w:val="001D3C6C"/>
    <w:rPr>
      <w:rFonts w:ascii="Calibri" w:hAnsi="Calibri" w:cs="Calibri"/>
    </w:rPr>
  </w:style>
  <w:style w:type="paragraph" w:styleId="Handtekening">
    <w:name w:val="Signature"/>
    <w:basedOn w:val="Standaard"/>
    <w:link w:val="HandtekeningChar"/>
    <w:uiPriority w:val="99"/>
    <w:semiHidden/>
    <w:unhideWhenUsed/>
    <w:rsid w:val="001D3C6C"/>
    <w:pPr>
      <w:spacing w:after="0" w:line="240" w:lineRule="auto"/>
      <w:ind w:left="4252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1D3C6C"/>
    <w:rPr>
      <w:rFonts w:ascii="Calibri" w:hAnsi="Calibri" w:cs="Calibri"/>
    </w:rPr>
  </w:style>
  <w:style w:type="character" w:styleId="Slimmehyperlink">
    <w:name w:val="Smart Hyperlink"/>
    <w:basedOn w:val="Standaardalinea-lettertype"/>
    <w:uiPriority w:val="99"/>
    <w:semiHidden/>
    <w:unhideWhenUsed/>
    <w:rsid w:val="001D3C6C"/>
    <w:rPr>
      <w:rFonts w:ascii="Times New Roman" w:hAnsi="Times New Roman" w:cs="Times New Roman"/>
      <w:u w:val="dotted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D3C6C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jstnummering2">
    <w:name w:val="List Number 2"/>
    <w:basedOn w:val="Standaard"/>
    <w:uiPriority w:val="12"/>
    <w:unhideWhenUsed/>
    <w:qFormat/>
    <w:rsid w:val="001D3C6C"/>
    <w:pPr>
      <w:numPr>
        <w:ilvl w:val="1"/>
        <w:numId w:val="40"/>
      </w:numPr>
    </w:pPr>
  </w:style>
  <w:style w:type="numbering" w:styleId="111111">
    <w:name w:val="Outline List 2"/>
    <w:basedOn w:val="Geenlijst"/>
    <w:uiPriority w:val="99"/>
    <w:semiHidden/>
    <w:unhideWhenUsed/>
    <w:rsid w:val="001D3C6C"/>
    <w:pPr>
      <w:numPr>
        <w:numId w:val="41"/>
      </w:numPr>
    </w:pPr>
  </w:style>
  <w:style w:type="numbering" w:styleId="1ai">
    <w:name w:val="Outline List 1"/>
    <w:basedOn w:val="Geenlijst"/>
    <w:uiPriority w:val="99"/>
    <w:semiHidden/>
    <w:unhideWhenUsed/>
    <w:rsid w:val="001D3C6C"/>
    <w:pPr>
      <w:numPr>
        <w:numId w:val="42"/>
      </w:numPr>
    </w:pPr>
  </w:style>
  <w:style w:type="numbering" w:styleId="Artikelsectie">
    <w:name w:val="Outline List 3"/>
    <w:basedOn w:val="Geenlijst"/>
    <w:uiPriority w:val="99"/>
    <w:semiHidden/>
    <w:unhideWhenUsed/>
    <w:rsid w:val="001D3C6C"/>
    <w:pPr>
      <w:numPr>
        <w:numId w:val="43"/>
      </w:numPr>
    </w:p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1D3C6C"/>
    <w:pPr>
      <w:spacing w:after="200"/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1D3C6C"/>
    <w:rPr>
      <w:rFonts w:ascii="Calibri" w:hAnsi="Calibri" w:cs="Calibri"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1D3C6C"/>
    <w:pPr>
      <w:spacing w:after="120"/>
      <w:ind w:left="360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1D3C6C"/>
    <w:rPr>
      <w:rFonts w:ascii="Calibri" w:hAnsi="Calibri" w:cs="Calibri"/>
    </w:rPr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1D3C6C"/>
    <w:pPr>
      <w:spacing w:after="200"/>
      <w:ind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1D3C6C"/>
    <w:rPr>
      <w:rFonts w:ascii="Calibri" w:hAnsi="Calibri" w:cs="Calibri"/>
    </w:rPr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1D3C6C"/>
    <w:pPr>
      <w:spacing w:after="120" w:line="480" w:lineRule="auto"/>
      <w:ind w:left="360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1D3C6C"/>
    <w:rPr>
      <w:rFonts w:ascii="Calibri" w:hAnsi="Calibri" w:cs="Calibri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1D3C6C"/>
    <w:pPr>
      <w:spacing w:after="0" w:line="240" w:lineRule="auto"/>
      <w:ind w:left="4320"/>
    </w:p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1D3C6C"/>
    <w:rPr>
      <w:rFonts w:ascii="Calibri" w:hAnsi="Calibri" w:cs="Calibri"/>
    </w:rPr>
  </w:style>
  <w:style w:type="table" w:styleId="Kleurrijkraster">
    <w:name w:val="Colorful Grid"/>
    <w:basedOn w:val="Standaardtabel"/>
    <w:uiPriority w:val="73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Kleurrijkelijst">
    <w:name w:val="Colorful List"/>
    <w:basedOn w:val="Standaardtabel"/>
    <w:uiPriority w:val="72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Kleurrijkearcering">
    <w:name w:val="Colorful Shading"/>
    <w:basedOn w:val="Standaardtabel"/>
    <w:uiPriority w:val="71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onkerelijst">
    <w:name w:val="Dark List"/>
    <w:basedOn w:val="Standaardtabel"/>
    <w:uiPriority w:val="70"/>
    <w:semiHidden/>
    <w:unhideWhenUsed/>
    <w:rsid w:val="001D3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semiHidden/>
    <w:unhideWhenUsed/>
    <w:rsid w:val="001D3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onkerelijst-accent2">
    <w:name w:val="Dark List Accent 2"/>
    <w:basedOn w:val="Standaardtabel"/>
    <w:uiPriority w:val="70"/>
    <w:semiHidden/>
    <w:unhideWhenUsed/>
    <w:rsid w:val="001D3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onkerelijst-accent3">
    <w:name w:val="Dark List Accent 3"/>
    <w:basedOn w:val="Standaardtabel"/>
    <w:uiPriority w:val="70"/>
    <w:semiHidden/>
    <w:unhideWhenUsed/>
    <w:rsid w:val="001D3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onkerelijst-accent4">
    <w:name w:val="Dark List Accent 4"/>
    <w:basedOn w:val="Standaardtabel"/>
    <w:uiPriority w:val="70"/>
    <w:semiHidden/>
    <w:unhideWhenUsed/>
    <w:rsid w:val="001D3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onkerelijst-accent5">
    <w:name w:val="Dark List Accent 5"/>
    <w:basedOn w:val="Standaardtabel"/>
    <w:uiPriority w:val="70"/>
    <w:semiHidden/>
    <w:unhideWhenUsed/>
    <w:rsid w:val="001D3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onkerelijst-accent6">
    <w:name w:val="Dark List Accent 6"/>
    <w:basedOn w:val="Standaardtabel"/>
    <w:uiPriority w:val="70"/>
    <w:semiHidden/>
    <w:unhideWhenUsed/>
    <w:rsid w:val="001D3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1D3C6C"/>
    <w:pPr>
      <w:spacing w:after="0" w:line="240" w:lineRule="auto"/>
    </w:pPr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1D3C6C"/>
    <w:rPr>
      <w:rFonts w:ascii="Calibri" w:hAnsi="Calibri" w:cs="Calibri"/>
    </w:rPr>
  </w:style>
  <w:style w:type="table" w:styleId="Rastertabel1licht">
    <w:name w:val="Grid Table 1 Light"/>
    <w:basedOn w:val="Standaardtabel"/>
    <w:uiPriority w:val="46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3">
    <w:name w:val="Grid Table 1 Light Accent 3"/>
    <w:basedOn w:val="Standaardtabel"/>
    <w:uiPriority w:val="46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46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46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47"/>
    <w:rsid w:val="001D3C6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2-Accent1">
    <w:name w:val="Grid Table 2 Accent 1"/>
    <w:basedOn w:val="Standaardtabel"/>
    <w:uiPriority w:val="47"/>
    <w:rsid w:val="001D3C6C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astertabel2-Accent2">
    <w:name w:val="Grid Table 2 Accent 2"/>
    <w:basedOn w:val="Standaardtabel"/>
    <w:uiPriority w:val="47"/>
    <w:rsid w:val="001D3C6C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astertabel2-Accent3">
    <w:name w:val="Grid Table 2 Accent 3"/>
    <w:basedOn w:val="Standaardtabel"/>
    <w:uiPriority w:val="47"/>
    <w:rsid w:val="001D3C6C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astertabel2-Accent4">
    <w:name w:val="Grid Table 2 Accent 4"/>
    <w:basedOn w:val="Standaardtabel"/>
    <w:uiPriority w:val="47"/>
    <w:rsid w:val="001D3C6C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astertabel2-Accent5">
    <w:name w:val="Grid Table 2 Accent 5"/>
    <w:basedOn w:val="Standaardtabel"/>
    <w:uiPriority w:val="47"/>
    <w:rsid w:val="001D3C6C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astertabel2-Accent6">
    <w:name w:val="Grid Table 2 Accent 6"/>
    <w:basedOn w:val="Standaardtabel"/>
    <w:uiPriority w:val="47"/>
    <w:rsid w:val="001D3C6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Rastertabel3">
    <w:name w:val="Grid Table 3"/>
    <w:basedOn w:val="Standaardtabel"/>
    <w:uiPriority w:val="48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3-Accent1">
    <w:name w:val="Grid Table 3 Accent 1"/>
    <w:basedOn w:val="Standaardtabel"/>
    <w:uiPriority w:val="48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Rastertabel3-Accent2">
    <w:name w:val="Grid Table 3 Accent 2"/>
    <w:basedOn w:val="Standaardtabel"/>
    <w:uiPriority w:val="48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Rastertabel3-Accent3">
    <w:name w:val="Grid Table 3 Accent 3"/>
    <w:basedOn w:val="Standaardtabel"/>
    <w:uiPriority w:val="48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Rastertabel3-Accent4">
    <w:name w:val="Grid Table 3 Accent 4"/>
    <w:basedOn w:val="Standaardtabel"/>
    <w:uiPriority w:val="48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Rastertabel3-Accent5">
    <w:name w:val="Grid Table 3 Accent 5"/>
    <w:basedOn w:val="Standaardtabel"/>
    <w:uiPriority w:val="48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Rastertabel3-Accent6">
    <w:name w:val="Grid Table 3 Accent 6"/>
    <w:basedOn w:val="Standaardtabel"/>
    <w:uiPriority w:val="48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Rastertabel4">
    <w:name w:val="Grid Table 4"/>
    <w:basedOn w:val="Standaardtabel"/>
    <w:uiPriority w:val="49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-Accent1">
    <w:name w:val="Grid Table 4 Accent 1"/>
    <w:basedOn w:val="Standaardtabel"/>
    <w:uiPriority w:val="49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astertabel4-Accent2">
    <w:name w:val="Grid Table 4 Accent 2"/>
    <w:basedOn w:val="Standaardtabel"/>
    <w:uiPriority w:val="49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astertabel4-Accent3">
    <w:name w:val="Grid Table 4 Accent 3"/>
    <w:basedOn w:val="Standaardtabel"/>
    <w:uiPriority w:val="49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astertabel4-Accent4">
    <w:name w:val="Grid Table 4 Accent 4"/>
    <w:basedOn w:val="Standaardtabel"/>
    <w:uiPriority w:val="49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astertabel4-Accent5">
    <w:name w:val="Grid Table 4 Accent 5"/>
    <w:basedOn w:val="Standaardtabel"/>
    <w:uiPriority w:val="49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astertabel4-Accent6">
    <w:name w:val="Grid Table 4 Accent 6"/>
    <w:basedOn w:val="Standaardtabel"/>
    <w:uiPriority w:val="49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Rastertabel5donker">
    <w:name w:val="Grid Table 5 Dark"/>
    <w:basedOn w:val="Standaardtabel"/>
    <w:uiPriority w:val="50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Rastertabel5donker-Accent6">
    <w:name w:val="Grid Table 5 Dark Accent 6"/>
    <w:basedOn w:val="Standaardtabel"/>
    <w:uiPriority w:val="50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Rastertabel6kleurrijk">
    <w:name w:val="Grid Table 6 Colorful"/>
    <w:basedOn w:val="Standaardtabel"/>
    <w:uiPriority w:val="51"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1D3C6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astertabel6kleurrijk-Accent2">
    <w:name w:val="Grid Table 6 Colorful Accent 2"/>
    <w:basedOn w:val="Standaardtabel"/>
    <w:uiPriority w:val="51"/>
    <w:rsid w:val="001D3C6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1D3C6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astertabel6kleurrijk-Accent4">
    <w:name w:val="Grid Table 6 Colorful Accent 4"/>
    <w:basedOn w:val="Standaardtabel"/>
    <w:uiPriority w:val="51"/>
    <w:rsid w:val="001D3C6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astertabel6kleurrijk-Accent5">
    <w:name w:val="Grid Table 6 Colorful Accent 5"/>
    <w:basedOn w:val="Standaardtabel"/>
    <w:uiPriority w:val="51"/>
    <w:rsid w:val="001D3C6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astertabel6kleurrijk-Accent6">
    <w:name w:val="Grid Table 6 Colorful Accent 6"/>
    <w:basedOn w:val="Standaardtabel"/>
    <w:uiPriority w:val="51"/>
    <w:rsid w:val="001D3C6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Rastertabel7kleurrijk">
    <w:name w:val="Grid Table 7 Colorful"/>
    <w:basedOn w:val="Standaardtabel"/>
    <w:uiPriority w:val="52"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7kleurrijk-Accent1">
    <w:name w:val="Grid Table 7 Colorful Accent 1"/>
    <w:basedOn w:val="Standaardtabel"/>
    <w:uiPriority w:val="52"/>
    <w:rsid w:val="001D3C6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Rastertabel7kleurrijk-Accent2">
    <w:name w:val="Grid Table 7 Colorful Accent 2"/>
    <w:basedOn w:val="Standaardtabel"/>
    <w:uiPriority w:val="52"/>
    <w:rsid w:val="001D3C6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52"/>
    <w:rsid w:val="001D3C6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52"/>
    <w:rsid w:val="001D3C6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52"/>
    <w:rsid w:val="001D3C6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Rastertabel7kleurrijk-Accent6">
    <w:name w:val="Grid Table 7 Colorful Accent 6"/>
    <w:basedOn w:val="Standaardtabel"/>
    <w:uiPriority w:val="52"/>
    <w:rsid w:val="001D3C6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-voorbeeld">
    <w:name w:val="HTML Sample"/>
    <w:basedOn w:val="Standaardalinea-lettertype"/>
    <w:uiPriority w:val="99"/>
    <w:semiHidden/>
    <w:unhideWhenUsed/>
    <w:rsid w:val="001D3C6C"/>
    <w:rPr>
      <w:rFonts w:ascii="Consolas" w:hAnsi="Consolas" w:cs="Times New Roman"/>
      <w:sz w:val="24"/>
      <w:szCs w:val="24"/>
    </w:r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1D3C6C"/>
    <w:pPr>
      <w:spacing w:after="0" w:line="240" w:lineRule="auto"/>
      <w:ind w:left="480" w:hanging="24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1D3C6C"/>
    <w:pPr>
      <w:spacing w:after="0" w:line="240" w:lineRule="auto"/>
      <w:ind w:left="720" w:hanging="24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1D3C6C"/>
    <w:pPr>
      <w:spacing w:after="0" w:line="240" w:lineRule="auto"/>
      <w:ind w:left="960" w:hanging="24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1D3C6C"/>
    <w:pPr>
      <w:spacing w:after="0" w:line="240" w:lineRule="auto"/>
      <w:ind w:left="1200" w:hanging="24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1D3C6C"/>
    <w:pPr>
      <w:spacing w:after="0" w:line="240" w:lineRule="auto"/>
      <w:ind w:left="1440" w:hanging="24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1D3C6C"/>
    <w:pPr>
      <w:spacing w:after="0" w:line="240" w:lineRule="auto"/>
      <w:ind w:left="1680" w:hanging="24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1D3C6C"/>
    <w:pPr>
      <w:spacing w:after="0" w:line="240" w:lineRule="auto"/>
      <w:ind w:left="1920" w:hanging="24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1D3C6C"/>
    <w:pPr>
      <w:spacing w:after="0" w:line="240" w:lineRule="auto"/>
      <w:ind w:left="2160" w:hanging="240"/>
    </w:pPr>
  </w:style>
  <w:style w:type="table" w:styleId="Lichtraster">
    <w:name w:val="Light Grid"/>
    <w:basedOn w:val="Standaardtabel"/>
    <w:uiPriority w:val="62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chtraster-accent2">
    <w:name w:val="Light Grid Accent 2"/>
    <w:basedOn w:val="Standaardtabel"/>
    <w:uiPriority w:val="62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chtraster-accent3">
    <w:name w:val="Light Grid Accent 3"/>
    <w:basedOn w:val="Standaardtabel"/>
    <w:uiPriority w:val="62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chtraster-accent4">
    <w:name w:val="Light Grid Accent 4"/>
    <w:basedOn w:val="Standaardtabel"/>
    <w:uiPriority w:val="62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chtraster-accent5">
    <w:name w:val="Light Grid Accent 5"/>
    <w:basedOn w:val="Standaardtabel"/>
    <w:uiPriority w:val="62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chtraster-accent6">
    <w:name w:val="Light Grid Accent 6"/>
    <w:basedOn w:val="Standaardtabel"/>
    <w:uiPriority w:val="62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chtelijst">
    <w:name w:val="Light List"/>
    <w:basedOn w:val="Standaardtabel"/>
    <w:uiPriority w:val="61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chtelijst-accent2">
    <w:name w:val="Light List Accent 2"/>
    <w:basedOn w:val="Standaardtabel"/>
    <w:uiPriority w:val="61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chtelijst-accent3">
    <w:name w:val="Light List Accent 3"/>
    <w:basedOn w:val="Standaardtabel"/>
    <w:uiPriority w:val="61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chtelijst-accent4">
    <w:name w:val="Light List Accent 4"/>
    <w:basedOn w:val="Standaardtabel"/>
    <w:uiPriority w:val="61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chtelijst-accent5">
    <w:name w:val="Light List Accent 5"/>
    <w:basedOn w:val="Standaardtabel"/>
    <w:uiPriority w:val="61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chtelijst-accent6">
    <w:name w:val="Light List Accent 6"/>
    <w:basedOn w:val="Standaardtabel"/>
    <w:uiPriority w:val="61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chtearcering">
    <w:name w:val="Light Shading"/>
    <w:basedOn w:val="Standaardtabel"/>
    <w:uiPriority w:val="60"/>
    <w:semiHidden/>
    <w:unhideWhenUsed/>
    <w:rsid w:val="001D3C6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semiHidden/>
    <w:unhideWhenUsed/>
    <w:rsid w:val="001D3C6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semiHidden/>
    <w:unhideWhenUsed/>
    <w:rsid w:val="001D3C6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semiHidden/>
    <w:unhideWhenUsed/>
    <w:rsid w:val="001D3C6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semiHidden/>
    <w:unhideWhenUsed/>
    <w:rsid w:val="001D3C6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semiHidden/>
    <w:unhideWhenUsed/>
    <w:rsid w:val="001D3C6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semiHidden/>
    <w:unhideWhenUsed/>
    <w:rsid w:val="001D3C6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jst">
    <w:name w:val="List"/>
    <w:basedOn w:val="Standaard"/>
    <w:uiPriority w:val="99"/>
    <w:semiHidden/>
    <w:unhideWhenUsed/>
    <w:rsid w:val="001D3C6C"/>
    <w:pPr>
      <w:ind w:left="360" w:hanging="360"/>
      <w:contextualSpacing/>
    </w:pPr>
  </w:style>
  <w:style w:type="paragraph" w:styleId="Lijst2">
    <w:name w:val="List 2"/>
    <w:basedOn w:val="Standaard"/>
    <w:uiPriority w:val="99"/>
    <w:semiHidden/>
    <w:unhideWhenUsed/>
    <w:rsid w:val="001D3C6C"/>
    <w:pPr>
      <w:ind w:left="720" w:hanging="360"/>
      <w:contextualSpacing/>
    </w:pPr>
  </w:style>
  <w:style w:type="paragraph" w:styleId="Lijst3">
    <w:name w:val="List 3"/>
    <w:basedOn w:val="Standaard"/>
    <w:uiPriority w:val="99"/>
    <w:semiHidden/>
    <w:unhideWhenUsed/>
    <w:rsid w:val="001D3C6C"/>
    <w:pPr>
      <w:ind w:left="1080" w:hanging="360"/>
      <w:contextualSpacing/>
    </w:pPr>
  </w:style>
  <w:style w:type="paragraph" w:styleId="Lijst4">
    <w:name w:val="List 4"/>
    <w:basedOn w:val="Standaard"/>
    <w:uiPriority w:val="99"/>
    <w:semiHidden/>
    <w:unhideWhenUsed/>
    <w:rsid w:val="001D3C6C"/>
    <w:pPr>
      <w:ind w:left="1440" w:hanging="360"/>
      <w:contextualSpacing/>
    </w:pPr>
  </w:style>
  <w:style w:type="paragraph" w:styleId="Lijst5">
    <w:name w:val="List 5"/>
    <w:basedOn w:val="Standaard"/>
    <w:uiPriority w:val="99"/>
    <w:semiHidden/>
    <w:unhideWhenUsed/>
    <w:rsid w:val="001D3C6C"/>
    <w:pPr>
      <w:ind w:left="1800" w:hanging="360"/>
      <w:contextualSpacing/>
    </w:pPr>
  </w:style>
  <w:style w:type="paragraph" w:styleId="Lijstopsomteken2">
    <w:name w:val="List Bullet 2"/>
    <w:basedOn w:val="Standaard"/>
    <w:uiPriority w:val="99"/>
    <w:semiHidden/>
    <w:unhideWhenUsed/>
    <w:rsid w:val="001D3C6C"/>
    <w:pPr>
      <w:numPr>
        <w:numId w:val="7"/>
      </w:numPr>
      <w:contextualSpacing/>
    </w:pPr>
  </w:style>
  <w:style w:type="paragraph" w:styleId="Lijstopsomteken3">
    <w:name w:val="List Bullet 3"/>
    <w:basedOn w:val="Standaard"/>
    <w:uiPriority w:val="99"/>
    <w:semiHidden/>
    <w:unhideWhenUsed/>
    <w:rsid w:val="001D3C6C"/>
    <w:pPr>
      <w:numPr>
        <w:numId w:val="8"/>
      </w:numPr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1D3C6C"/>
    <w:pPr>
      <w:numPr>
        <w:numId w:val="9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1D3C6C"/>
    <w:pPr>
      <w:numPr>
        <w:numId w:val="10"/>
      </w:numPr>
      <w:contextualSpacing/>
    </w:pPr>
  </w:style>
  <w:style w:type="paragraph" w:styleId="Lijstvoortzetting">
    <w:name w:val="List Continue"/>
    <w:basedOn w:val="Standaard"/>
    <w:uiPriority w:val="99"/>
    <w:semiHidden/>
    <w:unhideWhenUsed/>
    <w:rsid w:val="001D3C6C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99"/>
    <w:semiHidden/>
    <w:unhideWhenUsed/>
    <w:rsid w:val="001D3C6C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1D3C6C"/>
    <w:pPr>
      <w:spacing w:after="120"/>
      <w:ind w:left="1080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1D3C6C"/>
    <w:pPr>
      <w:spacing w:after="120"/>
      <w:ind w:left="1440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1D3C6C"/>
    <w:pPr>
      <w:spacing w:after="120"/>
      <w:ind w:left="1800"/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1D3C6C"/>
    <w:pPr>
      <w:numPr>
        <w:numId w:val="13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1D3C6C"/>
    <w:pPr>
      <w:numPr>
        <w:numId w:val="14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1D3C6C"/>
    <w:pPr>
      <w:numPr>
        <w:numId w:val="15"/>
      </w:numPr>
      <w:contextualSpacing/>
    </w:pPr>
  </w:style>
  <w:style w:type="table" w:styleId="Lijsttabel1licht">
    <w:name w:val="List Table 1 Light"/>
    <w:basedOn w:val="Standaardtabel"/>
    <w:uiPriority w:val="46"/>
    <w:rsid w:val="001D3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1D3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jsttabel1licht-Accent2">
    <w:name w:val="List Table 1 Light Accent 2"/>
    <w:basedOn w:val="Standaardtabel"/>
    <w:uiPriority w:val="46"/>
    <w:rsid w:val="001D3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jsttabel1licht-Accent3">
    <w:name w:val="List Table 1 Light Accent 3"/>
    <w:basedOn w:val="Standaardtabel"/>
    <w:uiPriority w:val="46"/>
    <w:rsid w:val="001D3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jsttabel1licht-Accent4">
    <w:name w:val="List Table 1 Light Accent 4"/>
    <w:basedOn w:val="Standaardtabel"/>
    <w:uiPriority w:val="46"/>
    <w:rsid w:val="001D3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jsttabel1licht-Accent5">
    <w:name w:val="List Table 1 Light Accent 5"/>
    <w:basedOn w:val="Standaardtabel"/>
    <w:uiPriority w:val="46"/>
    <w:rsid w:val="001D3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jsttabel1licht-Accent6">
    <w:name w:val="List Table 1 Light Accent 6"/>
    <w:basedOn w:val="Standaardtabel"/>
    <w:uiPriority w:val="46"/>
    <w:rsid w:val="001D3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jsttabel2">
    <w:name w:val="List Table 2"/>
    <w:basedOn w:val="Standaardtabel"/>
    <w:uiPriority w:val="47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2-Accent1">
    <w:name w:val="List Table 2 Accent 1"/>
    <w:basedOn w:val="Standaardtabel"/>
    <w:uiPriority w:val="47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jsttabel2-Accent2">
    <w:name w:val="List Table 2 Accent 2"/>
    <w:basedOn w:val="Standaardtabel"/>
    <w:uiPriority w:val="47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jsttabel2-Accent3">
    <w:name w:val="List Table 2 Accent 3"/>
    <w:basedOn w:val="Standaardtabel"/>
    <w:uiPriority w:val="47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jsttabel2-Accent4">
    <w:name w:val="List Table 2 Accent 4"/>
    <w:basedOn w:val="Standaardtabel"/>
    <w:uiPriority w:val="47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jsttabel2-Accent5">
    <w:name w:val="List Table 2 Accent 5"/>
    <w:basedOn w:val="Standaardtabel"/>
    <w:uiPriority w:val="47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jsttabel2-Accent6">
    <w:name w:val="List Table 2 Accent 6"/>
    <w:basedOn w:val="Standaardtabel"/>
    <w:uiPriority w:val="47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jsttabel3">
    <w:name w:val="List Table 3"/>
    <w:basedOn w:val="Standaardtabel"/>
    <w:uiPriority w:val="48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jsttabel3-Accent1">
    <w:name w:val="List Table 3 Accent 1"/>
    <w:basedOn w:val="Standaardtabel"/>
    <w:uiPriority w:val="48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jsttabel3-Accent2">
    <w:name w:val="List Table 3 Accent 2"/>
    <w:basedOn w:val="Standaardtabel"/>
    <w:uiPriority w:val="48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jsttabel3-Accent3">
    <w:name w:val="List Table 3 Accent 3"/>
    <w:basedOn w:val="Standaardtabel"/>
    <w:uiPriority w:val="48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jsttabel3-Accent4">
    <w:name w:val="List Table 3 Accent 4"/>
    <w:basedOn w:val="Standaardtabel"/>
    <w:uiPriority w:val="48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jsttabel3-Accent5">
    <w:name w:val="List Table 3 Accent 5"/>
    <w:basedOn w:val="Standaardtabel"/>
    <w:uiPriority w:val="48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jsttabel3-Accent6">
    <w:name w:val="List Table 3 Accent 6"/>
    <w:basedOn w:val="Standaardtabel"/>
    <w:uiPriority w:val="48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jsttabel4">
    <w:name w:val="List Table 4"/>
    <w:basedOn w:val="Standaardtabel"/>
    <w:uiPriority w:val="49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4-Accent1">
    <w:name w:val="List Table 4 Accent 1"/>
    <w:basedOn w:val="Standaardtabel"/>
    <w:uiPriority w:val="49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jsttabel4-Accent2">
    <w:name w:val="List Table 4 Accent 2"/>
    <w:basedOn w:val="Standaardtabel"/>
    <w:uiPriority w:val="49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jsttabel4-Accent3">
    <w:name w:val="List Table 4 Accent 3"/>
    <w:basedOn w:val="Standaardtabel"/>
    <w:uiPriority w:val="49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jsttabel4-Accent4">
    <w:name w:val="List Table 4 Accent 4"/>
    <w:basedOn w:val="Standaardtabel"/>
    <w:uiPriority w:val="49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jsttabel4-Accent5">
    <w:name w:val="List Table 4 Accent 5"/>
    <w:basedOn w:val="Standaardtabel"/>
    <w:uiPriority w:val="49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jsttabel4-Accent6">
    <w:name w:val="List Table 4 Accent 6"/>
    <w:basedOn w:val="Standaardtabel"/>
    <w:uiPriority w:val="49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jsttabel5donker">
    <w:name w:val="List Table 5 Dark"/>
    <w:basedOn w:val="Standaardtabel"/>
    <w:uiPriority w:val="50"/>
    <w:rsid w:val="001D3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1">
    <w:name w:val="List Table 5 Dark Accent 1"/>
    <w:basedOn w:val="Standaardtabel"/>
    <w:uiPriority w:val="50"/>
    <w:rsid w:val="001D3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2">
    <w:name w:val="List Table 5 Dark Accent 2"/>
    <w:basedOn w:val="Standaardtabel"/>
    <w:uiPriority w:val="50"/>
    <w:rsid w:val="001D3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3">
    <w:name w:val="List Table 5 Dark Accent 3"/>
    <w:basedOn w:val="Standaardtabel"/>
    <w:uiPriority w:val="50"/>
    <w:rsid w:val="001D3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4">
    <w:name w:val="List Table 5 Dark Accent 4"/>
    <w:basedOn w:val="Standaardtabel"/>
    <w:uiPriority w:val="50"/>
    <w:rsid w:val="001D3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5">
    <w:name w:val="List Table 5 Dark Accent 5"/>
    <w:basedOn w:val="Standaardtabel"/>
    <w:uiPriority w:val="50"/>
    <w:rsid w:val="001D3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6">
    <w:name w:val="List Table 5 Dark Accent 6"/>
    <w:basedOn w:val="Standaardtabel"/>
    <w:uiPriority w:val="50"/>
    <w:rsid w:val="001D3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6kleurrijk">
    <w:name w:val="List Table 6 Colorful"/>
    <w:basedOn w:val="Standaardtabel"/>
    <w:uiPriority w:val="51"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6kleurrijk-Accent1">
    <w:name w:val="List Table 6 Colorful Accent 1"/>
    <w:basedOn w:val="Standaardtabel"/>
    <w:uiPriority w:val="51"/>
    <w:rsid w:val="001D3C6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jsttabel6kleurrijk-Accent2">
    <w:name w:val="List Table 6 Colorful Accent 2"/>
    <w:basedOn w:val="Standaardtabel"/>
    <w:uiPriority w:val="51"/>
    <w:rsid w:val="001D3C6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jsttabel6kleurrijk-Accent3">
    <w:name w:val="List Table 6 Colorful Accent 3"/>
    <w:basedOn w:val="Standaardtabel"/>
    <w:uiPriority w:val="51"/>
    <w:rsid w:val="001D3C6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jsttabel6kleurrijk-Accent4">
    <w:name w:val="List Table 6 Colorful Accent 4"/>
    <w:basedOn w:val="Standaardtabel"/>
    <w:uiPriority w:val="51"/>
    <w:rsid w:val="001D3C6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jsttabel6kleurrijk-Accent5">
    <w:name w:val="List Table 6 Colorful Accent 5"/>
    <w:basedOn w:val="Standaardtabel"/>
    <w:uiPriority w:val="51"/>
    <w:rsid w:val="001D3C6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jsttabel6kleurrijk-Accent6">
    <w:name w:val="List Table 6 Colorful Accent 6"/>
    <w:basedOn w:val="Standaardtabel"/>
    <w:uiPriority w:val="51"/>
    <w:rsid w:val="001D3C6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jsttabel7kleurrijk">
    <w:name w:val="List Table 7 Colorful"/>
    <w:basedOn w:val="Standaardtabel"/>
    <w:uiPriority w:val="52"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1">
    <w:name w:val="List Table 7 Colorful Accent 1"/>
    <w:basedOn w:val="Standaardtabel"/>
    <w:uiPriority w:val="52"/>
    <w:rsid w:val="001D3C6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2">
    <w:name w:val="List Table 7 Colorful Accent 2"/>
    <w:basedOn w:val="Standaardtabel"/>
    <w:uiPriority w:val="52"/>
    <w:rsid w:val="001D3C6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3">
    <w:name w:val="List Table 7 Colorful Accent 3"/>
    <w:basedOn w:val="Standaardtabel"/>
    <w:uiPriority w:val="52"/>
    <w:rsid w:val="001D3C6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4">
    <w:name w:val="List Table 7 Colorful Accent 4"/>
    <w:basedOn w:val="Standaardtabel"/>
    <w:uiPriority w:val="52"/>
    <w:rsid w:val="001D3C6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5">
    <w:name w:val="List Table 7 Colorful Accent 5"/>
    <w:basedOn w:val="Standaardtabel"/>
    <w:uiPriority w:val="52"/>
    <w:rsid w:val="001D3C6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6">
    <w:name w:val="List Table 7 Colorful Accent 6"/>
    <w:basedOn w:val="Standaardtabel"/>
    <w:uiPriority w:val="52"/>
    <w:rsid w:val="001D3C6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emiddeldraster1">
    <w:name w:val="Medium Grid 1"/>
    <w:basedOn w:val="Standaardtabel"/>
    <w:uiPriority w:val="67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Gemiddeldraster2">
    <w:name w:val="Medium Grid 2"/>
    <w:basedOn w:val="Standaardtabel"/>
    <w:uiPriority w:val="68"/>
    <w:semiHidden/>
    <w:unhideWhenUsed/>
    <w:rsid w:val="001D3C6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semiHidden/>
    <w:unhideWhenUsed/>
    <w:rsid w:val="001D3C6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semiHidden/>
    <w:unhideWhenUsed/>
    <w:rsid w:val="001D3C6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semiHidden/>
    <w:unhideWhenUsed/>
    <w:rsid w:val="001D3C6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semiHidden/>
    <w:unhideWhenUsed/>
    <w:rsid w:val="001D3C6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semiHidden/>
    <w:unhideWhenUsed/>
    <w:rsid w:val="001D3C6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semiHidden/>
    <w:unhideWhenUsed/>
    <w:rsid w:val="001D3C6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Gemiddeldelijst1">
    <w:name w:val="Medium List 1"/>
    <w:basedOn w:val="Standaardtabel"/>
    <w:uiPriority w:val="65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semiHidden/>
    <w:unhideWhenUsed/>
    <w:rsid w:val="001D3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Gemiddeldelijst2">
    <w:name w:val="Medium List 2"/>
    <w:basedOn w:val="Standaardtabel"/>
    <w:uiPriority w:val="66"/>
    <w:semiHidden/>
    <w:unhideWhenUsed/>
    <w:rsid w:val="001D3C6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semiHidden/>
    <w:unhideWhenUsed/>
    <w:rsid w:val="001D3C6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semiHidden/>
    <w:unhideWhenUsed/>
    <w:rsid w:val="001D3C6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semiHidden/>
    <w:unhideWhenUsed/>
    <w:rsid w:val="001D3C6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semiHidden/>
    <w:unhideWhenUsed/>
    <w:rsid w:val="001D3C6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semiHidden/>
    <w:unhideWhenUsed/>
    <w:rsid w:val="001D3C6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semiHidden/>
    <w:unhideWhenUsed/>
    <w:rsid w:val="001D3C6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arcering1">
    <w:name w:val="Medium Shading 1"/>
    <w:basedOn w:val="Standaardtabel"/>
    <w:uiPriority w:val="63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semiHidden/>
    <w:unhideWhenUsed/>
    <w:rsid w:val="001D3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Geenafstand">
    <w:name w:val="No Spacing"/>
    <w:link w:val="GeenafstandChar"/>
    <w:uiPriority w:val="1"/>
    <w:unhideWhenUsed/>
    <w:qFormat/>
    <w:rsid w:val="001D3C6C"/>
    <w:pPr>
      <w:spacing w:after="0" w:line="240" w:lineRule="auto"/>
    </w:pPr>
    <w:rPr>
      <w:rFonts w:ascii="Times New Roman" w:hAnsi="Times New Roman"/>
    </w:rPr>
  </w:style>
  <w:style w:type="paragraph" w:styleId="Normaalweb">
    <w:name w:val="Normal (Web)"/>
    <w:basedOn w:val="Standaard"/>
    <w:uiPriority w:val="99"/>
    <w:semiHidden/>
    <w:unhideWhenUsed/>
    <w:rsid w:val="001D3C6C"/>
  </w:style>
  <w:style w:type="paragraph" w:styleId="Standaardinspringing">
    <w:name w:val="Normal Indent"/>
    <w:basedOn w:val="Standaard"/>
    <w:uiPriority w:val="99"/>
    <w:semiHidden/>
    <w:unhideWhenUsed/>
    <w:rsid w:val="001D3C6C"/>
    <w:pPr>
      <w:ind w:left="708"/>
    </w:pPr>
  </w:style>
  <w:style w:type="character" w:styleId="Paginanummer">
    <w:name w:val="page number"/>
    <w:basedOn w:val="Standaardalinea-lettertype"/>
    <w:uiPriority w:val="99"/>
    <w:semiHidden/>
    <w:unhideWhenUsed/>
    <w:rsid w:val="001D3C6C"/>
    <w:rPr>
      <w:rFonts w:ascii="Times New Roman" w:hAnsi="Times New Roman" w:cs="Times New Roman"/>
    </w:rPr>
  </w:style>
  <w:style w:type="table" w:styleId="Onopgemaaktetabel1">
    <w:name w:val="Plain Table 1"/>
    <w:basedOn w:val="Standaardtabel"/>
    <w:uiPriority w:val="41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2">
    <w:name w:val="Plain Table 2"/>
    <w:basedOn w:val="Standaardtabel"/>
    <w:uiPriority w:val="42"/>
    <w:rsid w:val="001D3C6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nopgemaaktetabel3">
    <w:name w:val="Plain Table 3"/>
    <w:basedOn w:val="Standaardtabel"/>
    <w:uiPriority w:val="43"/>
    <w:rsid w:val="001D3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1D3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5">
    <w:name w:val="Plain Table 5"/>
    <w:basedOn w:val="Standaardtabel"/>
    <w:uiPriority w:val="45"/>
    <w:rsid w:val="001D3C6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3D-effectenvoortabel1">
    <w:name w:val="Table 3D effects 1"/>
    <w:basedOn w:val="Standaardtabel"/>
    <w:uiPriority w:val="99"/>
    <w:semiHidden/>
    <w:unhideWhenUsed/>
    <w:rsid w:val="001D3C6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uiPriority w:val="99"/>
    <w:semiHidden/>
    <w:unhideWhenUsed/>
    <w:rsid w:val="001D3C6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uiPriority w:val="99"/>
    <w:semiHidden/>
    <w:unhideWhenUsed/>
    <w:rsid w:val="001D3C6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1">
    <w:name w:val="Table Classic 1"/>
    <w:basedOn w:val="Standaardtabel"/>
    <w:uiPriority w:val="99"/>
    <w:semiHidden/>
    <w:unhideWhenUsed/>
    <w:rsid w:val="001D3C6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uiPriority w:val="99"/>
    <w:semiHidden/>
    <w:unhideWhenUsed/>
    <w:rsid w:val="001D3C6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uiPriority w:val="99"/>
    <w:semiHidden/>
    <w:unhideWhenUsed/>
    <w:rsid w:val="001D3C6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uiPriority w:val="99"/>
    <w:semiHidden/>
    <w:unhideWhenUsed/>
    <w:rsid w:val="001D3C6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uiPriority w:val="99"/>
    <w:semiHidden/>
    <w:unhideWhenUsed/>
    <w:rsid w:val="001D3C6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uiPriority w:val="99"/>
    <w:semiHidden/>
    <w:unhideWhenUsed/>
    <w:rsid w:val="001D3C6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uiPriority w:val="99"/>
    <w:semiHidden/>
    <w:unhideWhenUsed/>
    <w:rsid w:val="001D3C6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kolommen1">
    <w:name w:val="Table Columns 1"/>
    <w:basedOn w:val="Standaardtabel"/>
    <w:uiPriority w:val="99"/>
    <w:semiHidden/>
    <w:unhideWhenUsed/>
    <w:rsid w:val="001D3C6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uiPriority w:val="99"/>
    <w:semiHidden/>
    <w:unhideWhenUsed/>
    <w:rsid w:val="001D3C6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uiPriority w:val="99"/>
    <w:semiHidden/>
    <w:unhideWhenUsed/>
    <w:rsid w:val="001D3C6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uiPriority w:val="99"/>
    <w:semiHidden/>
    <w:unhideWhenUsed/>
    <w:rsid w:val="001D3C6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uiPriority w:val="99"/>
    <w:semiHidden/>
    <w:unhideWhenUsed/>
    <w:rsid w:val="001D3C6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Eigentijdsetabel">
    <w:name w:val="Table Contemporary"/>
    <w:basedOn w:val="Standaardtabel"/>
    <w:uiPriority w:val="99"/>
    <w:semiHidden/>
    <w:unhideWhenUsed/>
    <w:rsid w:val="001D3C6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uiPriority w:val="99"/>
    <w:semiHidden/>
    <w:unhideWhenUsed/>
    <w:rsid w:val="001D3C6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">
    <w:name w:val="Table Grid"/>
    <w:basedOn w:val="Standaardtabel"/>
    <w:uiPriority w:val="39"/>
    <w:rsid w:val="001D3C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1">
    <w:name w:val="Table Grid 1"/>
    <w:basedOn w:val="Standaardtabel"/>
    <w:uiPriority w:val="99"/>
    <w:semiHidden/>
    <w:unhideWhenUsed/>
    <w:rsid w:val="001D3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uiPriority w:val="99"/>
    <w:semiHidden/>
    <w:unhideWhenUsed/>
    <w:rsid w:val="001D3C6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uiPriority w:val="99"/>
    <w:semiHidden/>
    <w:unhideWhenUsed/>
    <w:rsid w:val="001D3C6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uiPriority w:val="99"/>
    <w:semiHidden/>
    <w:unhideWhenUsed/>
    <w:rsid w:val="001D3C6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uiPriority w:val="99"/>
    <w:semiHidden/>
    <w:unhideWhenUsed/>
    <w:rsid w:val="001D3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uiPriority w:val="99"/>
    <w:semiHidden/>
    <w:unhideWhenUsed/>
    <w:rsid w:val="001D3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uiPriority w:val="99"/>
    <w:semiHidden/>
    <w:unhideWhenUsed/>
    <w:rsid w:val="001D3C6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uiPriority w:val="99"/>
    <w:semiHidden/>
    <w:unhideWhenUsed/>
    <w:rsid w:val="001D3C6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licht">
    <w:name w:val="Grid Table Light"/>
    <w:basedOn w:val="Standaardtabel"/>
    <w:uiPriority w:val="40"/>
    <w:rsid w:val="001D3C6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jst1">
    <w:name w:val="Table List 1"/>
    <w:basedOn w:val="Standaardtabel"/>
    <w:uiPriority w:val="99"/>
    <w:semiHidden/>
    <w:unhideWhenUsed/>
    <w:rsid w:val="001D3C6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uiPriority w:val="99"/>
    <w:semiHidden/>
    <w:unhideWhenUsed/>
    <w:rsid w:val="001D3C6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uiPriority w:val="99"/>
    <w:semiHidden/>
    <w:unhideWhenUsed/>
    <w:rsid w:val="001D3C6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uiPriority w:val="99"/>
    <w:semiHidden/>
    <w:unhideWhenUsed/>
    <w:rsid w:val="001D3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uiPriority w:val="99"/>
    <w:semiHidden/>
    <w:unhideWhenUsed/>
    <w:rsid w:val="001D3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uiPriority w:val="99"/>
    <w:semiHidden/>
    <w:unhideWhenUsed/>
    <w:rsid w:val="001D3C6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uiPriority w:val="99"/>
    <w:semiHidden/>
    <w:unhideWhenUsed/>
    <w:rsid w:val="001D3C6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uiPriority w:val="99"/>
    <w:semiHidden/>
    <w:unhideWhenUsed/>
    <w:rsid w:val="001D3C6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1D3C6C"/>
    <w:pPr>
      <w:spacing w:after="0"/>
      <w:ind w:left="240" w:hanging="240"/>
    </w:p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1D3C6C"/>
    <w:pPr>
      <w:spacing w:after="0"/>
      <w:ind w:left="0"/>
    </w:pPr>
  </w:style>
  <w:style w:type="table" w:styleId="Professioneletabel">
    <w:name w:val="Table Professional"/>
    <w:basedOn w:val="Standaardtabel"/>
    <w:uiPriority w:val="99"/>
    <w:semiHidden/>
    <w:unhideWhenUsed/>
    <w:rsid w:val="001D3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envoudigetabel1">
    <w:name w:val="Table Simple 1"/>
    <w:basedOn w:val="Standaardtabel"/>
    <w:uiPriority w:val="99"/>
    <w:semiHidden/>
    <w:unhideWhenUsed/>
    <w:rsid w:val="001D3C6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uiPriority w:val="99"/>
    <w:semiHidden/>
    <w:unhideWhenUsed/>
    <w:rsid w:val="001D3C6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1D3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uiPriority w:val="99"/>
    <w:semiHidden/>
    <w:unhideWhenUsed/>
    <w:rsid w:val="001D3C6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uiPriority w:val="99"/>
    <w:semiHidden/>
    <w:unhideWhenUsed/>
    <w:rsid w:val="001D3C6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uiPriority w:val="99"/>
    <w:semiHidden/>
    <w:unhideWhenUsed/>
    <w:rsid w:val="001D3C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tabel1">
    <w:name w:val="Table Web 1"/>
    <w:basedOn w:val="Standaardtabel"/>
    <w:uiPriority w:val="99"/>
    <w:semiHidden/>
    <w:unhideWhenUsed/>
    <w:rsid w:val="001D3C6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uiPriority w:val="99"/>
    <w:semiHidden/>
    <w:unhideWhenUsed/>
    <w:rsid w:val="001D3C6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uiPriority w:val="99"/>
    <w:semiHidden/>
    <w:unhideWhenUsed/>
    <w:rsid w:val="001D3C6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opbronvermelding">
    <w:name w:val="toa heading"/>
    <w:basedOn w:val="Standaard"/>
    <w:next w:val="Standaard"/>
    <w:uiPriority w:val="99"/>
    <w:semiHidden/>
    <w:unhideWhenUsed/>
    <w:rsid w:val="001D3C6C"/>
    <w:pPr>
      <w:spacing w:before="120"/>
    </w:pPr>
    <w:rPr>
      <w:rFonts w:ascii="Arial" w:eastAsiaTheme="majorEastAsia" w:hAnsi="Arial" w:cs="Arial"/>
      <w:b/>
      <w:bCs/>
    </w:rPr>
  </w:style>
  <w:style w:type="paragraph" w:styleId="Inhopg2">
    <w:name w:val="toc 2"/>
    <w:basedOn w:val="Standaard"/>
    <w:next w:val="Standaard"/>
    <w:autoRedefine/>
    <w:uiPriority w:val="39"/>
    <w:semiHidden/>
    <w:unhideWhenUsed/>
    <w:rsid w:val="001D3C6C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semiHidden/>
    <w:unhideWhenUsed/>
    <w:rsid w:val="001D3C6C"/>
    <w:pPr>
      <w:spacing w:after="100"/>
      <w:ind w:left="480"/>
    </w:p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1D3C6C"/>
    <w:pPr>
      <w:spacing w:after="100"/>
      <w:ind w:left="720"/>
    </w:p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1D3C6C"/>
    <w:pPr>
      <w:spacing w:after="100"/>
      <w:ind w:left="960"/>
    </w:p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1D3C6C"/>
    <w:pPr>
      <w:spacing w:after="100"/>
      <w:ind w:left="1200"/>
    </w:p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1D3C6C"/>
    <w:pPr>
      <w:spacing w:after="100"/>
      <w:ind w:left="1440"/>
    </w:p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1D3C6C"/>
    <w:pPr>
      <w:spacing w:after="100"/>
      <w:ind w:left="1680"/>
    </w:pPr>
  </w:style>
  <w:style w:type="character" w:customStyle="1" w:styleId="DatumChar">
    <w:name w:val="Datum Char"/>
    <w:basedOn w:val="Standaardalinea-lettertype"/>
    <w:link w:val="Datum"/>
    <w:uiPriority w:val="10"/>
    <w:rsid w:val="001D3C6C"/>
    <w:rPr>
      <w:rFonts w:ascii="Calibri" w:hAnsi="Calibri" w:cs="Calibri"/>
    </w:rPr>
  </w:style>
  <w:style w:type="paragraph" w:customStyle="1" w:styleId="Deelnemers">
    <w:name w:val="Deelnemers"/>
    <w:basedOn w:val="Standaard"/>
    <w:qFormat/>
    <w:rsid w:val="001D3C6C"/>
    <w:pPr>
      <w:spacing w:after="480" w:line="274" w:lineRule="auto"/>
      <w:jc w:val="center"/>
    </w:pPr>
    <w:rPr>
      <w:sz w:val="22"/>
      <w:lang w:val="en-GB"/>
    </w:rPr>
  </w:style>
  <w:style w:type="character" w:customStyle="1" w:styleId="oypena">
    <w:name w:val="oypena"/>
    <w:basedOn w:val="Standaardalinea-lettertype"/>
    <w:rsid w:val="001760A5"/>
  </w:style>
  <w:style w:type="character" w:customStyle="1" w:styleId="GeenafstandChar">
    <w:name w:val="Geen afstand Char"/>
    <w:basedOn w:val="Standaardalinea-lettertype"/>
    <w:link w:val="Geenafstand"/>
    <w:uiPriority w:val="1"/>
    <w:rsid w:val="00CF443E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81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bruiker\AppData\Roaming\Microsoft\Templates\Roze%20suite%20agenda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F0BF115D488E4FB3505CC2B3F81982" ma:contentTypeVersion="15" ma:contentTypeDescription="Een nieuw document maken." ma:contentTypeScope="" ma:versionID="dccc0baad3ae7475cc23f89d79ca137d">
  <xsd:schema xmlns:xsd="http://www.w3.org/2001/XMLSchema" xmlns:xs="http://www.w3.org/2001/XMLSchema" xmlns:p="http://schemas.microsoft.com/office/2006/metadata/properties" xmlns:ns3="ce97ed80-000f-41d7-8b73-4df2ac0b095b" xmlns:ns4="3bda2342-1b2d-4487-8d60-cacd0f24bfa3" targetNamespace="http://schemas.microsoft.com/office/2006/metadata/properties" ma:root="true" ma:fieldsID="26e9cbfa09ee3da65711ec7921e2960d" ns3:_="" ns4:_="">
    <xsd:import namespace="ce97ed80-000f-41d7-8b73-4df2ac0b095b"/>
    <xsd:import namespace="3bda2342-1b2d-4487-8d60-cacd0f24bfa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MediaServiceSystem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97ed80-000f-41d7-8b73-4df2ac0b09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8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da2342-1b2d-4487-8d60-cacd0f24bfa3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e97ed80-000f-41d7-8b73-4df2ac0b095b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8A54967-B1E4-4C24-AD72-AC845F84EAE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2B9A7F2-60E7-443B-B343-464271A262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97ed80-000f-41d7-8b73-4df2ac0b095b"/>
    <ds:schemaRef ds:uri="3bda2342-1b2d-4487-8d60-cacd0f24bf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ce97ed80-000f-41d7-8b73-4df2ac0b095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Roze suite agenda</Template>
  <TotalTime>0</TotalTime>
  <Pages>1</Pages>
  <Words>141</Words>
  <Characters>777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2024-09-25T09:52:00Z</dcterms:created>
  <dcterms:modified xsi:type="dcterms:W3CDTF">2024-09-25T09:52:00Z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0x010100E0F0BF115D488E4FB3505CC2B3F81982</vt:lpwstr>
  </property>
</Properties>
</file>